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7823A" w14:textId="4630D8ED" w:rsidR="00EB7829" w:rsidRPr="008F3BC8" w:rsidRDefault="00263E73" w:rsidP="23173FC9">
      <w:pPr>
        <w:pStyle w:val="Title"/>
        <w:jc w:val="center"/>
      </w:pPr>
      <w:r>
        <w:t xml:space="preserve">Ukraine – </w:t>
      </w:r>
      <w:r w:rsidR="1F10A550">
        <w:t>IDP Profiling</w:t>
      </w:r>
      <w:r w:rsidR="00E826AF">
        <w:t xml:space="preserve"> in Urban Areas</w:t>
      </w:r>
    </w:p>
    <w:p w14:paraId="665BC296" w14:textId="6A107EEB" w:rsidR="00EB7829" w:rsidRPr="008F3BC8" w:rsidRDefault="006B0DF6" w:rsidP="23173FC9">
      <w:pPr>
        <w:pStyle w:val="Heading2"/>
        <w:jc w:val="center"/>
      </w:pPr>
      <w:r>
        <w:t>Key Informant (KI</w:t>
      </w:r>
      <w:r w:rsidR="00450443">
        <w:t>)</w:t>
      </w:r>
      <w:r w:rsidR="00263E73">
        <w:t xml:space="preserve"> Interview Tool</w:t>
      </w:r>
    </w:p>
    <w:p w14:paraId="5E253A65" w14:textId="01610E53" w:rsidR="00E826AF" w:rsidRPr="00E826AF" w:rsidRDefault="00E826AF" w:rsidP="00E826AF">
      <w:pPr>
        <w:spacing w:after="240"/>
        <w:rPr>
          <w:rFonts w:cs="Arial"/>
          <w:color w:val="000000"/>
          <w:sz w:val="24"/>
          <w:szCs w:val="24"/>
          <w:lang w:val="uk-UA"/>
        </w:rPr>
      </w:pPr>
      <w:r w:rsidRPr="00E826AF">
        <w:rPr>
          <w:rFonts w:cs="Arial"/>
          <w:b/>
          <w:bCs/>
          <w:color w:val="000000" w:themeColor="text1"/>
          <w:sz w:val="24"/>
          <w:szCs w:val="24"/>
        </w:rPr>
        <w:t xml:space="preserve">Link to the </w:t>
      </w:r>
      <w:proofErr w:type="spellStart"/>
      <w:r w:rsidRPr="00E826AF">
        <w:rPr>
          <w:rFonts w:cs="Arial"/>
          <w:b/>
          <w:bCs/>
          <w:color w:val="000000" w:themeColor="text1"/>
          <w:sz w:val="24"/>
          <w:szCs w:val="24"/>
        </w:rPr>
        <w:t>ToR</w:t>
      </w:r>
      <w:proofErr w:type="spellEnd"/>
      <w:r w:rsidRPr="00D6097C">
        <w:rPr>
          <w:rFonts w:cs="Arial"/>
          <w:b/>
          <w:bCs/>
          <w:color w:val="000000" w:themeColor="text1"/>
          <w:sz w:val="24"/>
          <w:szCs w:val="24"/>
          <w:lang w:val="uk-UA"/>
        </w:rPr>
        <w:t>:</w:t>
      </w:r>
      <w:r w:rsidRPr="00E826AF">
        <w:rPr>
          <w:rFonts w:cs="Arial"/>
          <w:color w:val="000000" w:themeColor="text1"/>
          <w:sz w:val="24"/>
          <w:szCs w:val="24"/>
          <w:lang w:val="uk-UA"/>
        </w:rPr>
        <w:t xml:space="preserve"> </w:t>
      </w:r>
      <w:hyperlink r:id="rId11" w:history="1">
        <w:r w:rsidR="001761B6" w:rsidRPr="004527B1">
          <w:rPr>
            <w:rStyle w:val="Hyperlink"/>
            <w:rFonts w:cs="Arial"/>
            <w:sz w:val="24"/>
            <w:szCs w:val="24"/>
            <w:lang w:val="uk-UA"/>
          </w:rPr>
          <w:t>https://repository.impact-initiatives.org/resources/view-resource/?id=59638</w:t>
        </w:r>
      </w:hyperlink>
      <w:r w:rsidR="001761B6">
        <w:rPr>
          <w:rFonts w:cs="Arial"/>
          <w:color w:val="000000" w:themeColor="text1"/>
          <w:sz w:val="24"/>
          <w:szCs w:val="24"/>
          <w:lang w:val="uk-UA"/>
        </w:rPr>
        <w:t xml:space="preserve"> </w:t>
      </w:r>
    </w:p>
    <w:tbl>
      <w:tblPr>
        <w:tblStyle w:val="TableGrid"/>
        <w:tblW w:w="9919" w:type="dxa"/>
        <w:tblInd w:w="-147" w:type="dxa"/>
        <w:tblLayout w:type="fixed"/>
        <w:tblLook w:val="04A0" w:firstRow="1" w:lastRow="0" w:firstColumn="1" w:lastColumn="0" w:noHBand="0" w:noVBand="1"/>
      </w:tblPr>
      <w:tblGrid>
        <w:gridCol w:w="2410"/>
        <w:gridCol w:w="2251"/>
        <w:gridCol w:w="1718"/>
        <w:gridCol w:w="3540"/>
      </w:tblGrid>
      <w:tr w:rsidR="009F5F44" w:rsidRPr="008F3BC8" w14:paraId="670C436D" w14:textId="77777777" w:rsidTr="56321C01">
        <w:tc>
          <w:tcPr>
            <w:tcW w:w="9919" w:type="dxa"/>
            <w:gridSpan w:val="4"/>
            <w:shd w:val="clear" w:color="auto" w:fill="EE5859"/>
          </w:tcPr>
          <w:p w14:paraId="43FD49FD" w14:textId="77777777" w:rsidR="009F5F44" w:rsidRPr="008F3BC8" w:rsidRDefault="009F5F44" w:rsidP="23173FC9">
            <w:pPr>
              <w:spacing w:before="120" w:after="240"/>
              <w:rPr>
                <w:b/>
                <w:bCs/>
                <w:lang w:val="en-GB"/>
              </w:rPr>
            </w:pPr>
            <w:r w:rsidRPr="23173FC9">
              <w:rPr>
                <w:b/>
                <w:bCs/>
                <w:lang w:val="en-GB"/>
              </w:rPr>
              <w:t xml:space="preserve">  General information</w:t>
            </w:r>
          </w:p>
        </w:tc>
      </w:tr>
      <w:tr w:rsidR="009F5F44" w:rsidRPr="008F3BC8" w14:paraId="7E5668F3" w14:textId="77777777" w:rsidTr="56321C01">
        <w:tc>
          <w:tcPr>
            <w:tcW w:w="2410" w:type="dxa"/>
            <w:shd w:val="clear" w:color="auto" w:fill="EE5859"/>
          </w:tcPr>
          <w:p w14:paraId="5C83A89A" w14:textId="6665BF7A" w:rsidR="009F5F44" w:rsidRPr="008F3BC8" w:rsidRDefault="009F5F44" w:rsidP="000D227C">
            <w:pPr>
              <w:pStyle w:val="ListParagraph"/>
              <w:numPr>
                <w:ilvl w:val="0"/>
                <w:numId w:val="5"/>
              </w:numPr>
              <w:spacing w:before="60" w:after="60" w:line="276" w:lineRule="auto"/>
              <w:rPr>
                <w:b/>
                <w:bCs/>
                <w:lang w:val="en-GB"/>
              </w:rPr>
            </w:pPr>
            <w:r w:rsidRPr="23173FC9">
              <w:rPr>
                <w:b/>
                <w:bCs/>
                <w:lang w:val="en-GB"/>
              </w:rPr>
              <w:t>Interviewer’s ID</w:t>
            </w:r>
          </w:p>
        </w:tc>
        <w:tc>
          <w:tcPr>
            <w:tcW w:w="7509" w:type="dxa"/>
            <w:gridSpan w:val="3"/>
          </w:tcPr>
          <w:p w14:paraId="41E80D63" w14:textId="6CC188E3" w:rsidR="009F5F44" w:rsidRPr="008F3BC8" w:rsidRDefault="009F5F44" w:rsidP="23173FC9">
            <w:pPr>
              <w:spacing w:after="240"/>
              <w:jc w:val="center"/>
              <w:rPr>
                <w:b/>
                <w:bCs/>
                <w:lang w:val="en-GB"/>
              </w:rPr>
            </w:pPr>
          </w:p>
        </w:tc>
      </w:tr>
      <w:tr w:rsidR="009F5F44" w:rsidRPr="008F3BC8" w14:paraId="6020D807" w14:textId="77777777" w:rsidTr="56321C01">
        <w:tc>
          <w:tcPr>
            <w:tcW w:w="2410" w:type="dxa"/>
            <w:shd w:val="clear" w:color="auto" w:fill="EE5859"/>
          </w:tcPr>
          <w:p w14:paraId="54053840" w14:textId="77777777" w:rsidR="009F5F44" w:rsidRPr="008F3BC8" w:rsidRDefault="009F5F44" w:rsidP="000D227C">
            <w:pPr>
              <w:pStyle w:val="ListParagraph"/>
              <w:numPr>
                <w:ilvl w:val="0"/>
                <w:numId w:val="5"/>
              </w:numPr>
              <w:spacing w:before="60" w:after="60" w:line="276" w:lineRule="auto"/>
              <w:rPr>
                <w:b/>
                <w:bCs/>
                <w:lang w:val="en-GB"/>
              </w:rPr>
            </w:pPr>
            <w:r w:rsidRPr="23173FC9">
              <w:rPr>
                <w:b/>
                <w:bCs/>
                <w:lang w:val="en-GB"/>
              </w:rPr>
              <w:t>Date of interview</w:t>
            </w:r>
          </w:p>
        </w:tc>
        <w:tc>
          <w:tcPr>
            <w:tcW w:w="7509" w:type="dxa"/>
            <w:gridSpan w:val="3"/>
          </w:tcPr>
          <w:p w14:paraId="674BC065" w14:textId="57AD55F6" w:rsidR="009F5F44" w:rsidRPr="008F3BC8" w:rsidRDefault="009F5F44" w:rsidP="23173FC9">
            <w:pPr>
              <w:spacing w:after="240"/>
              <w:jc w:val="center"/>
              <w:rPr>
                <w:b/>
                <w:bCs/>
                <w:lang w:val="en-GB"/>
              </w:rPr>
            </w:pPr>
          </w:p>
        </w:tc>
      </w:tr>
      <w:tr w:rsidR="009F5F44" w:rsidRPr="008F3BC8" w14:paraId="489A24AC" w14:textId="77777777" w:rsidTr="56321C01">
        <w:tc>
          <w:tcPr>
            <w:tcW w:w="2410" w:type="dxa"/>
            <w:shd w:val="clear" w:color="auto" w:fill="EE5859"/>
          </w:tcPr>
          <w:p w14:paraId="670C6F9D" w14:textId="77777777" w:rsidR="009F5F44" w:rsidRPr="008F3BC8" w:rsidRDefault="009F5F44" w:rsidP="000D227C">
            <w:pPr>
              <w:pStyle w:val="ListParagraph"/>
              <w:numPr>
                <w:ilvl w:val="0"/>
                <w:numId w:val="5"/>
              </w:numPr>
              <w:spacing w:before="60" w:after="60" w:line="276" w:lineRule="auto"/>
              <w:rPr>
                <w:b/>
                <w:bCs/>
                <w:lang w:val="en-GB"/>
              </w:rPr>
            </w:pPr>
            <w:r w:rsidRPr="23173FC9">
              <w:rPr>
                <w:b/>
                <w:bCs/>
                <w:lang w:val="en-GB"/>
              </w:rPr>
              <w:t>Location</w:t>
            </w:r>
          </w:p>
        </w:tc>
        <w:tc>
          <w:tcPr>
            <w:tcW w:w="7509" w:type="dxa"/>
            <w:gridSpan w:val="3"/>
          </w:tcPr>
          <w:p w14:paraId="6322C987" w14:textId="2FC7B4FB" w:rsidR="009F5F44" w:rsidRPr="008F3BC8" w:rsidRDefault="009F5F44" w:rsidP="23173FC9">
            <w:pPr>
              <w:spacing w:after="240"/>
              <w:jc w:val="center"/>
              <w:rPr>
                <w:b/>
                <w:bCs/>
                <w:lang w:val="en-GB"/>
              </w:rPr>
            </w:pPr>
          </w:p>
        </w:tc>
      </w:tr>
      <w:tr w:rsidR="009F5F44" w:rsidRPr="008F3BC8" w14:paraId="722985D5" w14:textId="77777777" w:rsidTr="56321C01">
        <w:tc>
          <w:tcPr>
            <w:tcW w:w="2410" w:type="dxa"/>
            <w:shd w:val="clear" w:color="auto" w:fill="EE5859"/>
          </w:tcPr>
          <w:p w14:paraId="5C7DB226" w14:textId="77777777" w:rsidR="009F5F44" w:rsidRPr="008F3BC8" w:rsidRDefault="009F5F44" w:rsidP="000D227C">
            <w:pPr>
              <w:pStyle w:val="ListParagraph"/>
              <w:numPr>
                <w:ilvl w:val="0"/>
                <w:numId w:val="5"/>
              </w:numPr>
              <w:spacing w:before="60" w:after="60" w:line="276" w:lineRule="auto"/>
              <w:rPr>
                <w:b/>
                <w:bCs/>
                <w:lang w:val="en-GB"/>
              </w:rPr>
            </w:pPr>
            <w:r w:rsidRPr="23173FC9">
              <w:rPr>
                <w:b/>
                <w:bCs/>
                <w:lang w:val="en-GB"/>
              </w:rPr>
              <w:t>Interview start time</w:t>
            </w:r>
          </w:p>
        </w:tc>
        <w:tc>
          <w:tcPr>
            <w:tcW w:w="2251" w:type="dxa"/>
          </w:tcPr>
          <w:p w14:paraId="5D284993" w14:textId="5855F4AE" w:rsidR="009F5F44" w:rsidRPr="008F3BC8" w:rsidRDefault="009F5F44" w:rsidP="23173FC9">
            <w:pPr>
              <w:spacing w:after="240"/>
              <w:jc w:val="center"/>
              <w:rPr>
                <w:b/>
                <w:bCs/>
                <w:lang w:val="en-GB"/>
              </w:rPr>
            </w:pPr>
          </w:p>
        </w:tc>
        <w:tc>
          <w:tcPr>
            <w:tcW w:w="1718" w:type="dxa"/>
            <w:shd w:val="clear" w:color="auto" w:fill="EE5859"/>
          </w:tcPr>
          <w:p w14:paraId="6D9B6A36" w14:textId="167E24B2" w:rsidR="009F5F44" w:rsidRPr="008F3BC8" w:rsidRDefault="69E09E2E" w:rsidP="000D227C">
            <w:pPr>
              <w:pStyle w:val="ListParagraph"/>
              <w:numPr>
                <w:ilvl w:val="0"/>
                <w:numId w:val="5"/>
              </w:numPr>
              <w:spacing w:before="60" w:after="60" w:line="276" w:lineRule="auto"/>
              <w:rPr>
                <w:b/>
                <w:bCs/>
                <w:lang w:val="en-GB"/>
              </w:rPr>
            </w:pPr>
            <w:r w:rsidRPr="23173FC9">
              <w:rPr>
                <w:b/>
                <w:bCs/>
                <w:lang w:val="en-GB"/>
              </w:rPr>
              <w:t>End time</w:t>
            </w:r>
          </w:p>
        </w:tc>
        <w:tc>
          <w:tcPr>
            <w:tcW w:w="3540" w:type="dxa"/>
            <w:shd w:val="clear" w:color="auto" w:fill="FFFFFF" w:themeFill="background1"/>
          </w:tcPr>
          <w:p w14:paraId="7E468356" w14:textId="5E2C9E26" w:rsidR="009F5F44" w:rsidRPr="008F3BC8" w:rsidRDefault="009F5F44" w:rsidP="23173FC9">
            <w:pPr>
              <w:spacing w:after="240"/>
              <w:jc w:val="center"/>
              <w:rPr>
                <w:b/>
                <w:bCs/>
                <w:lang w:val="en-GB"/>
              </w:rPr>
            </w:pPr>
          </w:p>
        </w:tc>
      </w:tr>
      <w:tr w:rsidR="009F5F44" w:rsidRPr="008F3BC8" w14:paraId="20349869" w14:textId="77777777" w:rsidTr="56321C01">
        <w:tc>
          <w:tcPr>
            <w:tcW w:w="2410" w:type="dxa"/>
            <w:shd w:val="clear" w:color="auto" w:fill="EE5859"/>
          </w:tcPr>
          <w:p w14:paraId="3E002581" w14:textId="5D748CDC" w:rsidR="009F5F44" w:rsidRPr="008F3BC8" w:rsidRDefault="009F5F44" w:rsidP="000D227C">
            <w:pPr>
              <w:pStyle w:val="ListParagraph"/>
              <w:numPr>
                <w:ilvl w:val="0"/>
                <w:numId w:val="5"/>
              </w:numPr>
              <w:spacing w:before="60" w:after="60" w:line="276" w:lineRule="auto"/>
              <w:rPr>
                <w:b/>
                <w:bCs/>
                <w:lang w:val="en-GB"/>
              </w:rPr>
            </w:pPr>
            <w:r w:rsidRPr="23173FC9">
              <w:rPr>
                <w:b/>
                <w:bCs/>
                <w:lang w:val="en-GB"/>
              </w:rPr>
              <w:t>Gender</w:t>
            </w:r>
            <w:r w:rsidR="270AFE6B" w:rsidRPr="23173FC9">
              <w:rPr>
                <w:b/>
                <w:bCs/>
                <w:lang w:val="en-GB"/>
              </w:rPr>
              <w:t xml:space="preserve"> </w:t>
            </w:r>
            <w:r w:rsidR="00B75077" w:rsidRPr="23173FC9">
              <w:rPr>
                <w:b/>
                <w:bCs/>
                <w:lang w:val="en-GB"/>
              </w:rPr>
              <w:t>of KI</w:t>
            </w:r>
          </w:p>
        </w:tc>
        <w:tc>
          <w:tcPr>
            <w:tcW w:w="7509" w:type="dxa"/>
            <w:gridSpan w:val="3"/>
          </w:tcPr>
          <w:p w14:paraId="26AB99B6" w14:textId="37140581" w:rsidR="009F5F44" w:rsidRPr="008F3BC8" w:rsidRDefault="009F5F44" w:rsidP="23173FC9">
            <w:pPr>
              <w:spacing w:after="240"/>
              <w:jc w:val="center"/>
              <w:rPr>
                <w:b/>
                <w:bCs/>
                <w:lang w:val="en-GB"/>
              </w:rPr>
            </w:pPr>
          </w:p>
        </w:tc>
      </w:tr>
      <w:tr w:rsidR="009F5F44" w:rsidRPr="008F3BC8" w14:paraId="6464E403" w14:textId="77777777" w:rsidTr="56321C01">
        <w:tc>
          <w:tcPr>
            <w:tcW w:w="2410" w:type="dxa"/>
            <w:shd w:val="clear" w:color="auto" w:fill="EE5859"/>
          </w:tcPr>
          <w:p w14:paraId="6E0C7CC4" w14:textId="28975381" w:rsidR="009F5F44" w:rsidRPr="008F3BC8" w:rsidRDefault="006B0DF6" w:rsidP="000D227C">
            <w:pPr>
              <w:pStyle w:val="ListParagraph"/>
              <w:numPr>
                <w:ilvl w:val="0"/>
                <w:numId w:val="5"/>
              </w:numPr>
              <w:spacing w:before="60" w:after="60" w:line="276" w:lineRule="auto"/>
              <w:rPr>
                <w:b/>
                <w:bCs/>
                <w:lang w:val="fr-FR"/>
              </w:rPr>
            </w:pPr>
            <w:proofErr w:type="spellStart"/>
            <w:r w:rsidRPr="23173FC9">
              <w:rPr>
                <w:b/>
                <w:bCs/>
                <w:lang w:val="fr-FR"/>
              </w:rPr>
              <w:t>K</w:t>
            </w:r>
            <w:r w:rsidR="00B75077" w:rsidRPr="23173FC9">
              <w:rPr>
                <w:b/>
                <w:bCs/>
                <w:lang w:val="fr-FR"/>
              </w:rPr>
              <w:t>I’s</w:t>
            </w:r>
            <w:proofErr w:type="spellEnd"/>
            <w:r w:rsidR="00B75077" w:rsidRPr="23173FC9">
              <w:rPr>
                <w:b/>
                <w:bCs/>
                <w:lang w:val="fr-FR"/>
              </w:rPr>
              <w:t xml:space="preserve"> </w:t>
            </w:r>
            <w:proofErr w:type="spellStart"/>
            <w:r w:rsidR="00B75077" w:rsidRPr="23173FC9">
              <w:rPr>
                <w:b/>
                <w:bCs/>
                <w:lang w:val="fr-FR"/>
              </w:rPr>
              <w:t>current</w:t>
            </w:r>
            <w:proofErr w:type="spellEnd"/>
            <w:r w:rsidR="00B75077" w:rsidRPr="23173FC9">
              <w:rPr>
                <w:b/>
                <w:bCs/>
                <w:lang w:val="fr-FR"/>
              </w:rPr>
              <w:t xml:space="preserve"> location</w:t>
            </w:r>
          </w:p>
        </w:tc>
        <w:tc>
          <w:tcPr>
            <w:tcW w:w="7509" w:type="dxa"/>
            <w:gridSpan w:val="3"/>
          </w:tcPr>
          <w:p w14:paraId="701B5A52" w14:textId="7AE7F2A9" w:rsidR="009F5F44" w:rsidRPr="008F3BC8" w:rsidRDefault="009F5F44" w:rsidP="23173FC9">
            <w:pPr>
              <w:spacing w:after="240"/>
              <w:jc w:val="center"/>
              <w:rPr>
                <w:b/>
                <w:bCs/>
                <w:lang w:val="fr-FR"/>
              </w:rPr>
            </w:pPr>
          </w:p>
        </w:tc>
      </w:tr>
      <w:tr w:rsidR="00B75077" w:rsidRPr="008F3BC8" w14:paraId="53DCE9FB" w14:textId="77777777" w:rsidTr="56321C01">
        <w:tc>
          <w:tcPr>
            <w:tcW w:w="2410" w:type="dxa"/>
            <w:shd w:val="clear" w:color="auto" w:fill="EE5859"/>
          </w:tcPr>
          <w:p w14:paraId="7631E479" w14:textId="2AD92B18" w:rsidR="00B75077" w:rsidRPr="00D5641E" w:rsidRDefault="00B75077" w:rsidP="000D227C">
            <w:pPr>
              <w:pStyle w:val="ListParagraph"/>
              <w:numPr>
                <w:ilvl w:val="0"/>
                <w:numId w:val="5"/>
              </w:numPr>
              <w:spacing w:before="60" w:after="60" w:line="276" w:lineRule="auto"/>
              <w:rPr>
                <w:b/>
                <w:bCs/>
                <w:lang w:val="en-CA"/>
              </w:rPr>
            </w:pPr>
            <w:r w:rsidRPr="00D5641E">
              <w:rPr>
                <w:b/>
                <w:bCs/>
                <w:lang w:val="en-CA"/>
              </w:rPr>
              <w:t xml:space="preserve">KI’s </w:t>
            </w:r>
            <w:r w:rsidR="1DDD940B" w:rsidRPr="00D5641E">
              <w:rPr>
                <w:b/>
                <w:bCs/>
                <w:lang w:val="en-CA"/>
              </w:rPr>
              <w:t>company</w:t>
            </w:r>
            <w:r w:rsidRPr="00D5641E">
              <w:rPr>
                <w:b/>
                <w:bCs/>
                <w:lang w:val="en-CA"/>
              </w:rPr>
              <w:t>/</w:t>
            </w:r>
            <w:r w:rsidR="6910771E" w:rsidRPr="00D5641E">
              <w:rPr>
                <w:b/>
                <w:bCs/>
                <w:lang w:val="en-CA"/>
              </w:rPr>
              <w:t xml:space="preserve"> organization and position</w:t>
            </w:r>
            <w:r w:rsidRPr="00D5641E">
              <w:rPr>
                <w:b/>
                <w:bCs/>
                <w:lang w:val="en-CA"/>
              </w:rPr>
              <w:t xml:space="preserve"> </w:t>
            </w:r>
          </w:p>
        </w:tc>
        <w:tc>
          <w:tcPr>
            <w:tcW w:w="7509" w:type="dxa"/>
            <w:gridSpan w:val="3"/>
          </w:tcPr>
          <w:p w14:paraId="7316FC60" w14:textId="77777777" w:rsidR="00B75077" w:rsidRPr="00D5641E" w:rsidRDefault="00B75077" w:rsidP="23173FC9">
            <w:pPr>
              <w:spacing w:after="240"/>
              <w:jc w:val="center"/>
              <w:rPr>
                <w:b/>
                <w:bCs/>
                <w:lang w:val="en-CA"/>
              </w:rPr>
            </w:pPr>
          </w:p>
        </w:tc>
      </w:tr>
    </w:tbl>
    <w:p w14:paraId="69CCBACA" w14:textId="23566328" w:rsidR="00D96407" w:rsidRPr="008F3BC8" w:rsidRDefault="00D96407" w:rsidP="23173FC9">
      <w:pPr>
        <w:pStyle w:val="Greytitle"/>
        <w:ind w:left="0"/>
        <w:rPr>
          <w:sz w:val="28"/>
          <w:szCs w:val="28"/>
        </w:rPr>
      </w:pPr>
      <w:r w:rsidRPr="23173FC9">
        <w:rPr>
          <w:sz w:val="28"/>
          <w:szCs w:val="28"/>
        </w:rPr>
        <w:t>Instructions to interviewer(s)</w:t>
      </w:r>
    </w:p>
    <w:p w14:paraId="33276C5F" w14:textId="0F9D31B6" w:rsidR="009F5F44" w:rsidRPr="008F3BC8" w:rsidRDefault="009F5F44" w:rsidP="000D227C">
      <w:pPr>
        <w:pStyle w:val="ListParagraph"/>
        <w:numPr>
          <w:ilvl w:val="0"/>
          <w:numId w:val="6"/>
        </w:numPr>
        <w:spacing w:before="0" w:after="200" w:line="276" w:lineRule="auto"/>
        <w:jc w:val="both"/>
        <w:rPr>
          <w:sz w:val="20"/>
          <w:szCs w:val="20"/>
          <w:lang w:val="en-GB"/>
        </w:rPr>
      </w:pPr>
      <w:r w:rsidRPr="23173FC9">
        <w:rPr>
          <w:sz w:val="20"/>
          <w:szCs w:val="20"/>
          <w:lang w:val="en-GB"/>
        </w:rPr>
        <w:t xml:space="preserve">Questions must be read out and communicated clearly. If there </w:t>
      </w:r>
      <w:r w:rsidR="00FA6AA2" w:rsidRPr="23173FC9">
        <w:rPr>
          <w:sz w:val="20"/>
          <w:szCs w:val="20"/>
          <w:lang w:val="en-GB"/>
        </w:rPr>
        <w:t>is</w:t>
      </w:r>
      <w:r w:rsidRPr="23173FC9">
        <w:rPr>
          <w:sz w:val="20"/>
          <w:szCs w:val="20"/>
          <w:lang w:val="en-GB"/>
        </w:rPr>
        <w:t xml:space="preserve"> some specific vocabulary which may be unclear, please provide a definition for the purpose of the exercise.</w:t>
      </w:r>
    </w:p>
    <w:p w14:paraId="4F3EB6E3" w14:textId="39E07FC7" w:rsidR="009F5F44" w:rsidRPr="008F3BC8" w:rsidRDefault="009F5F44" w:rsidP="000D227C">
      <w:pPr>
        <w:pStyle w:val="ListParagraph"/>
        <w:numPr>
          <w:ilvl w:val="0"/>
          <w:numId w:val="6"/>
        </w:numPr>
        <w:spacing w:before="0" w:after="240" w:line="276" w:lineRule="auto"/>
        <w:jc w:val="both"/>
        <w:rPr>
          <w:sz w:val="20"/>
          <w:szCs w:val="20"/>
          <w:lang w:val="en-GB"/>
        </w:rPr>
      </w:pPr>
      <w:r w:rsidRPr="56321C01">
        <w:rPr>
          <w:b/>
          <w:bCs/>
          <w:sz w:val="20"/>
          <w:szCs w:val="20"/>
          <w:lang w:val="en-GB"/>
        </w:rPr>
        <w:t>Probing questions</w:t>
      </w:r>
      <w:r w:rsidRPr="56321C01">
        <w:rPr>
          <w:sz w:val="20"/>
          <w:szCs w:val="20"/>
          <w:lang w:val="en-GB"/>
        </w:rPr>
        <w:t xml:space="preserve"> should be use</w:t>
      </w:r>
      <w:r w:rsidR="00AE6AFC" w:rsidRPr="56321C01">
        <w:rPr>
          <w:sz w:val="20"/>
          <w:szCs w:val="20"/>
          <w:lang w:val="en-GB"/>
        </w:rPr>
        <w:t>d</w:t>
      </w:r>
      <w:r w:rsidR="231AF492" w:rsidRPr="56321C01">
        <w:rPr>
          <w:sz w:val="20"/>
          <w:szCs w:val="20"/>
          <w:lang w:val="en-GB"/>
        </w:rPr>
        <w:t xml:space="preserve"> as follow up questions</w:t>
      </w:r>
      <w:r w:rsidRPr="56321C01">
        <w:rPr>
          <w:sz w:val="20"/>
          <w:szCs w:val="20"/>
          <w:lang w:val="en-GB"/>
        </w:rPr>
        <w:t xml:space="preserve"> to clarify</w:t>
      </w:r>
      <w:r w:rsidR="1EAFF78E" w:rsidRPr="56321C01">
        <w:rPr>
          <w:sz w:val="20"/>
          <w:szCs w:val="20"/>
          <w:lang w:val="en-GB"/>
        </w:rPr>
        <w:t xml:space="preserve"> </w:t>
      </w:r>
      <w:r w:rsidR="08D3FD8F" w:rsidRPr="56321C01">
        <w:rPr>
          <w:sz w:val="20"/>
          <w:szCs w:val="20"/>
          <w:lang w:val="en-GB"/>
        </w:rPr>
        <w:t>any confusion related to the initial question and to receive additional information on the responses.</w:t>
      </w:r>
      <w:r w:rsidRPr="56321C01">
        <w:rPr>
          <w:sz w:val="20"/>
          <w:szCs w:val="20"/>
          <w:lang w:val="en-GB"/>
        </w:rPr>
        <w:t xml:space="preserve"> </w:t>
      </w:r>
      <w:r w:rsidR="0107609F" w:rsidRPr="56321C01">
        <w:rPr>
          <w:sz w:val="20"/>
          <w:szCs w:val="20"/>
          <w:lang w:val="en-GB"/>
        </w:rPr>
        <w:t xml:space="preserve">If the answer to a probing question was already provided in the </w:t>
      </w:r>
      <w:r w:rsidR="4CC3F4BF" w:rsidRPr="56321C01">
        <w:rPr>
          <w:sz w:val="20"/>
          <w:szCs w:val="20"/>
          <w:lang w:val="en-GB"/>
        </w:rPr>
        <w:t xml:space="preserve">answer to the </w:t>
      </w:r>
      <w:r w:rsidR="322C5419" w:rsidRPr="56321C01">
        <w:rPr>
          <w:sz w:val="20"/>
          <w:szCs w:val="20"/>
          <w:lang w:val="en-GB"/>
        </w:rPr>
        <w:t>main</w:t>
      </w:r>
      <w:r w:rsidR="0107609F" w:rsidRPr="56321C01">
        <w:rPr>
          <w:sz w:val="20"/>
          <w:szCs w:val="20"/>
          <w:lang w:val="en-GB"/>
        </w:rPr>
        <w:t xml:space="preserve"> question, no need </w:t>
      </w:r>
      <w:r w:rsidR="705A6A3D" w:rsidRPr="56321C01">
        <w:rPr>
          <w:sz w:val="20"/>
          <w:szCs w:val="20"/>
          <w:lang w:val="en-GB"/>
        </w:rPr>
        <w:t xml:space="preserve">to ask the </w:t>
      </w:r>
      <w:r w:rsidR="7BE0878E" w:rsidRPr="56321C01">
        <w:rPr>
          <w:sz w:val="20"/>
          <w:szCs w:val="20"/>
          <w:lang w:val="en-GB"/>
        </w:rPr>
        <w:t xml:space="preserve">key informant the </w:t>
      </w:r>
      <w:r w:rsidR="10451A50" w:rsidRPr="56321C01">
        <w:rPr>
          <w:sz w:val="20"/>
          <w:szCs w:val="20"/>
          <w:lang w:val="en-GB"/>
        </w:rPr>
        <w:t>probing question</w:t>
      </w:r>
      <w:r w:rsidR="0107609F" w:rsidRPr="56321C01">
        <w:rPr>
          <w:sz w:val="20"/>
          <w:szCs w:val="20"/>
          <w:lang w:val="en-GB"/>
        </w:rPr>
        <w:t xml:space="preserve">. </w:t>
      </w:r>
      <w:r w:rsidRPr="56321C01">
        <w:rPr>
          <w:sz w:val="20"/>
          <w:szCs w:val="20"/>
          <w:lang w:val="en-GB"/>
        </w:rPr>
        <w:t>Feel free to adapt them as needed.</w:t>
      </w:r>
    </w:p>
    <w:p w14:paraId="2997C7E4" w14:textId="774E59AA" w:rsidR="00D96407" w:rsidRPr="008F3BC8" w:rsidRDefault="00D96407" w:rsidP="23173FC9">
      <w:pPr>
        <w:pStyle w:val="Greytitle"/>
        <w:ind w:left="0"/>
        <w:rPr>
          <w:sz w:val="28"/>
          <w:szCs w:val="28"/>
        </w:rPr>
      </w:pPr>
      <w:r w:rsidRPr="23173FC9">
        <w:rPr>
          <w:sz w:val="28"/>
          <w:szCs w:val="28"/>
        </w:rPr>
        <w:t xml:space="preserve">Introduction (2 minutes) </w:t>
      </w:r>
    </w:p>
    <w:p w14:paraId="79E7AEB4" w14:textId="53EF9BA1" w:rsidR="00D96407" w:rsidRPr="008F3BC8" w:rsidRDefault="00D96407" w:rsidP="23173FC9">
      <w:pPr>
        <w:spacing w:after="120" w:line="259" w:lineRule="auto"/>
        <w:rPr>
          <w:sz w:val="20"/>
          <w:szCs w:val="20"/>
          <w:lang w:val="en-GB"/>
        </w:rPr>
      </w:pPr>
      <w:r w:rsidRPr="7F39B439">
        <w:rPr>
          <w:sz w:val="20"/>
          <w:szCs w:val="20"/>
          <w:lang w:val="en-GB"/>
        </w:rPr>
        <w:t>Welcome and thank you for agreeing to be interviewed.</w:t>
      </w:r>
      <w:r w:rsidR="000659C8" w:rsidRPr="7F39B439">
        <w:rPr>
          <w:sz w:val="20"/>
          <w:szCs w:val="20"/>
          <w:lang w:val="en-GB"/>
        </w:rPr>
        <w:t xml:space="preserve"> The interview will take no more than </w:t>
      </w:r>
      <w:r w:rsidR="00CA354E" w:rsidRPr="7F39B439">
        <w:rPr>
          <w:sz w:val="20"/>
          <w:szCs w:val="20"/>
          <w:lang w:val="en-GB"/>
        </w:rPr>
        <w:t>30</w:t>
      </w:r>
      <w:r w:rsidR="000659C8" w:rsidRPr="7F39B439">
        <w:rPr>
          <w:sz w:val="20"/>
          <w:szCs w:val="20"/>
          <w:lang w:val="en-GB"/>
        </w:rPr>
        <w:t xml:space="preserve"> minutes.</w:t>
      </w:r>
      <w:r w:rsidRPr="7F39B439">
        <w:rPr>
          <w:sz w:val="20"/>
          <w:szCs w:val="20"/>
          <w:lang w:val="en-GB"/>
        </w:rPr>
        <w:t xml:space="preserve"> My name is __________. I am part of the REACH </w:t>
      </w:r>
      <w:r w:rsidR="6D7D7007" w:rsidRPr="7F39B439">
        <w:rPr>
          <w:sz w:val="20"/>
          <w:szCs w:val="20"/>
          <w:lang w:val="en-GB"/>
        </w:rPr>
        <w:t>Field Team</w:t>
      </w:r>
      <w:r w:rsidRPr="7F39B439">
        <w:rPr>
          <w:sz w:val="20"/>
          <w:szCs w:val="20"/>
          <w:lang w:val="en-GB"/>
        </w:rPr>
        <w:t>.</w:t>
      </w:r>
    </w:p>
    <w:p w14:paraId="482631D7" w14:textId="302C9B85" w:rsidR="00D96407" w:rsidRPr="008F3BC8" w:rsidRDefault="69DB42D7" w:rsidP="23173FC9">
      <w:pPr>
        <w:spacing w:after="120" w:line="259" w:lineRule="auto"/>
        <w:rPr>
          <w:sz w:val="20"/>
          <w:szCs w:val="20"/>
          <w:lang w:val="en-GB"/>
        </w:rPr>
      </w:pPr>
      <w:r w:rsidRPr="56321C01">
        <w:rPr>
          <w:sz w:val="20"/>
          <w:szCs w:val="20"/>
          <w:lang w:val="en-GB"/>
        </w:rPr>
        <w:t>Th</w:t>
      </w:r>
      <w:r w:rsidR="1651AFDB" w:rsidRPr="56321C01">
        <w:rPr>
          <w:sz w:val="20"/>
          <w:szCs w:val="20"/>
          <w:lang w:val="en-GB"/>
        </w:rPr>
        <w:t>is</w:t>
      </w:r>
      <w:r w:rsidRPr="56321C01">
        <w:rPr>
          <w:sz w:val="20"/>
          <w:szCs w:val="20"/>
          <w:lang w:val="en-GB"/>
        </w:rPr>
        <w:t xml:space="preserve"> </w:t>
      </w:r>
      <w:r w:rsidR="56A58DF0" w:rsidRPr="56321C01">
        <w:rPr>
          <w:sz w:val="20"/>
          <w:szCs w:val="20"/>
          <w:lang w:val="en-GB"/>
        </w:rPr>
        <w:t>interview</w:t>
      </w:r>
      <w:r w:rsidRPr="56321C01">
        <w:rPr>
          <w:sz w:val="20"/>
          <w:szCs w:val="20"/>
          <w:lang w:val="en-GB"/>
        </w:rPr>
        <w:t xml:space="preserve"> </w:t>
      </w:r>
      <w:r w:rsidR="1651AFDB" w:rsidRPr="56321C01">
        <w:rPr>
          <w:sz w:val="20"/>
          <w:szCs w:val="20"/>
          <w:lang w:val="en-GB"/>
        </w:rPr>
        <w:t xml:space="preserve">aims to </w:t>
      </w:r>
      <w:r w:rsidR="00947FE6" w:rsidRPr="56321C01">
        <w:rPr>
          <w:sz w:val="20"/>
          <w:szCs w:val="20"/>
          <w:lang w:val="en-GB"/>
        </w:rPr>
        <w:t xml:space="preserve">profile the situation of displaced persons residing in </w:t>
      </w:r>
      <w:r w:rsidR="2337C304" w:rsidRPr="56321C01">
        <w:rPr>
          <w:sz w:val="20"/>
          <w:szCs w:val="20"/>
          <w:lang w:val="en-GB"/>
        </w:rPr>
        <w:t xml:space="preserve">[enter </w:t>
      </w:r>
      <w:proofErr w:type="spellStart"/>
      <w:r w:rsidR="2337C304" w:rsidRPr="56321C01">
        <w:rPr>
          <w:sz w:val="20"/>
          <w:szCs w:val="20"/>
          <w:lang w:val="en-GB"/>
        </w:rPr>
        <w:t>hromada</w:t>
      </w:r>
      <w:proofErr w:type="spellEnd"/>
      <w:r w:rsidR="2337C304" w:rsidRPr="56321C01">
        <w:rPr>
          <w:sz w:val="20"/>
          <w:szCs w:val="20"/>
          <w:lang w:val="en-GB"/>
        </w:rPr>
        <w:t xml:space="preserve"> name]</w:t>
      </w:r>
      <w:r w:rsidR="11FBC3B7" w:rsidRPr="56321C01">
        <w:rPr>
          <w:sz w:val="20"/>
          <w:szCs w:val="20"/>
          <w:lang w:val="en-GB"/>
        </w:rPr>
        <w:t xml:space="preserve">. </w:t>
      </w:r>
      <w:r w:rsidRPr="56321C01">
        <w:rPr>
          <w:sz w:val="20"/>
          <w:szCs w:val="20"/>
          <w:lang w:val="en-GB"/>
        </w:rPr>
        <w:t>The information you will provide us today</w:t>
      </w:r>
      <w:r w:rsidR="73345A8A" w:rsidRPr="56321C01">
        <w:rPr>
          <w:sz w:val="20"/>
          <w:szCs w:val="20"/>
          <w:lang w:val="en-GB"/>
        </w:rPr>
        <w:t xml:space="preserve"> will contribute to REACH’s </w:t>
      </w:r>
      <w:r w:rsidR="00947FE6" w:rsidRPr="56321C01">
        <w:rPr>
          <w:sz w:val="20"/>
          <w:szCs w:val="20"/>
          <w:lang w:val="en-GB"/>
        </w:rPr>
        <w:t>Internally Displaced Pe</w:t>
      </w:r>
      <w:r w:rsidR="006D3B7B" w:rsidRPr="56321C01">
        <w:rPr>
          <w:sz w:val="20"/>
          <w:szCs w:val="20"/>
          <w:lang w:val="en-GB"/>
        </w:rPr>
        <w:t>rson</w:t>
      </w:r>
      <w:r w:rsidR="00947FE6" w:rsidRPr="56321C01">
        <w:rPr>
          <w:sz w:val="20"/>
          <w:szCs w:val="20"/>
          <w:lang w:val="en-GB"/>
        </w:rPr>
        <w:t xml:space="preserve"> (IDP) Profiling assessment,</w:t>
      </w:r>
      <w:r w:rsidR="0E414099" w:rsidRPr="56321C01">
        <w:rPr>
          <w:sz w:val="20"/>
          <w:szCs w:val="20"/>
          <w:lang w:val="en-GB"/>
        </w:rPr>
        <w:t xml:space="preserve"> which is</w:t>
      </w:r>
      <w:r w:rsidRPr="56321C01">
        <w:rPr>
          <w:sz w:val="20"/>
          <w:szCs w:val="20"/>
          <w:lang w:val="en-GB"/>
        </w:rPr>
        <w:t xml:space="preserve"> used to </w:t>
      </w:r>
      <w:r w:rsidR="3F4451B7" w:rsidRPr="56321C01">
        <w:rPr>
          <w:sz w:val="20"/>
          <w:szCs w:val="20"/>
          <w:lang w:val="en-GB"/>
        </w:rPr>
        <w:t xml:space="preserve">continue to </w:t>
      </w:r>
      <w:r w:rsidRPr="56321C01">
        <w:rPr>
          <w:sz w:val="20"/>
          <w:szCs w:val="20"/>
          <w:lang w:val="en-GB"/>
        </w:rPr>
        <w:t xml:space="preserve">inform </w:t>
      </w:r>
      <w:r w:rsidR="3F4451B7" w:rsidRPr="56321C01">
        <w:rPr>
          <w:sz w:val="20"/>
          <w:szCs w:val="20"/>
          <w:lang w:val="en-GB"/>
        </w:rPr>
        <w:t xml:space="preserve">the </w:t>
      </w:r>
      <w:r w:rsidRPr="56321C01">
        <w:rPr>
          <w:sz w:val="20"/>
          <w:szCs w:val="20"/>
          <w:lang w:val="en-GB"/>
        </w:rPr>
        <w:t xml:space="preserve">response strategy and planning of humanitarian actors in Ukraine. </w:t>
      </w:r>
      <w:r w:rsidR="1B2468A9" w:rsidRPr="56321C01">
        <w:rPr>
          <w:sz w:val="20"/>
          <w:szCs w:val="20"/>
          <w:lang w:val="en-GB"/>
        </w:rPr>
        <w:t xml:space="preserve">The </w:t>
      </w:r>
      <w:r w:rsidR="5A707158" w:rsidRPr="56321C01">
        <w:rPr>
          <w:sz w:val="20"/>
          <w:szCs w:val="20"/>
          <w:lang w:val="en-GB"/>
        </w:rPr>
        <w:t xml:space="preserve">generalised </w:t>
      </w:r>
      <w:r w:rsidR="1B2468A9" w:rsidRPr="56321C01">
        <w:rPr>
          <w:sz w:val="20"/>
          <w:szCs w:val="20"/>
          <w:lang w:val="en-GB"/>
        </w:rPr>
        <w:t xml:space="preserve">data </w:t>
      </w:r>
      <w:r w:rsidR="0E414099" w:rsidRPr="56321C01">
        <w:rPr>
          <w:sz w:val="20"/>
          <w:szCs w:val="20"/>
          <w:lang w:val="en-GB"/>
        </w:rPr>
        <w:t xml:space="preserve">will be </w:t>
      </w:r>
      <w:r w:rsidR="2C40DAA1" w:rsidRPr="56321C01">
        <w:rPr>
          <w:sz w:val="20"/>
          <w:szCs w:val="20"/>
          <w:lang w:val="en-GB"/>
        </w:rPr>
        <w:t>shared</w:t>
      </w:r>
      <w:r w:rsidR="1B2468A9" w:rsidRPr="56321C01">
        <w:rPr>
          <w:sz w:val="20"/>
          <w:szCs w:val="20"/>
          <w:lang w:val="en-GB"/>
        </w:rPr>
        <w:t xml:space="preserve"> </w:t>
      </w:r>
      <w:r w:rsidR="2C40DAA1" w:rsidRPr="56321C01">
        <w:rPr>
          <w:sz w:val="20"/>
          <w:szCs w:val="20"/>
          <w:lang w:val="en-GB"/>
        </w:rPr>
        <w:t>with</w:t>
      </w:r>
      <w:r w:rsidR="1B2468A9" w:rsidRPr="56321C01">
        <w:rPr>
          <w:sz w:val="20"/>
          <w:szCs w:val="20"/>
          <w:lang w:val="en-GB"/>
        </w:rPr>
        <w:t xml:space="preserve"> both international </w:t>
      </w:r>
      <w:r w:rsidR="1F7B0526" w:rsidRPr="56321C01">
        <w:rPr>
          <w:sz w:val="20"/>
          <w:szCs w:val="20"/>
          <w:lang w:val="en-GB"/>
        </w:rPr>
        <w:t>organisations</w:t>
      </w:r>
      <w:r w:rsidR="68236933" w:rsidRPr="56321C01">
        <w:rPr>
          <w:sz w:val="20"/>
          <w:szCs w:val="20"/>
          <w:lang w:val="en-GB"/>
        </w:rPr>
        <w:t xml:space="preserve"> and Ukrainian </w:t>
      </w:r>
      <w:r w:rsidR="1F7B0526" w:rsidRPr="56321C01">
        <w:rPr>
          <w:sz w:val="20"/>
          <w:szCs w:val="20"/>
          <w:lang w:val="en-GB"/>
        </w:rPr>
        <w:t>organisations</w:t>
      </w:r>
      <w:r w:rsidR="68236933" w:rsidRPr="56321C01">
        <w:rPr>
          <w:sz w:val="20"/>
          <w:szCs w:val="20"/>
          <w:lang w:val="en-GB"/>
        </w:rPr>
        <w:t xml:space="preserve">/ authorities in English and Ukrainian. </w:t>
      </w:r>
      <w:r w:rsidRPr="56321C01">
        <w:rPr>
          <w:sz w:val="20"/>
          <w:szCs w:val="20"/>
          <w:lang w:val="en-GB"/>
        </w:rPr>
        <w:t>Please note that this interview does not have any impact on whether you</w:t>
      </w:r>
      <w:r w:rsidR="13544D66" w:rsidRPr="56321C01">
        <w:rPr>
          <w:sz w:val="20"/>
          <w:szCs w:val="20"/>
          <w:lang w:val="en-GB"/>
        </w:rPr>
        <w:t>, your family,</w:t>
      </w:r>
      <w:r w:rsidRPr="56321C01">
        <w:rPr>
          <w:sz w:val="20"/>
          <w:szCs w:val="20"/>
          <w:lang w:val="en-GB"/>
        </w:rPr>
        <w:t xml:space="preserve"> or your </w:t>
      </w:r>
      <w:r w:rsidR="6662D2AA" w:rsidRPr="56321C01">
        <w:rPr>
          <w:sz w:val="20"/>
          <w:szCs w:val="20"/>
          <w:lang w:val="en-GB"/>
        </w:rPr>
        <w:t>organization</w:t>
      </w:r>
      <w:r w:rsidRPr="56321C01">
        <w:rPr>
          <w:sz w:val="20"/>
          <w:szCs w:val="20"/>
          <w:lang w:val="en-GB"/>
        </w:rPr>
        <w:t xml:space="preserve"> will receive </w:t>
      </w:r>
      <w:r w:rsidR="76DDFAC9" w:rsidRPr="56321C01">
        <w:rPr>
          <w:sz w:val="20"/>
          <w:szCs w:val="20"/>
          <w:lang w:val="en-GB"/>
        </w:rPr>
        <w:t xml:space="preserve">humanitarian </w:t>
      </w:r>
      <w:r w:rsidRPr="56321C01">
        <w:rPr>
          <w:sz w:val="20"/>
          <w:szCs w:val="20"/>
          <w:lang w:val="en-GB"/>
        </w:rPr>
        <w:t>assistance in the future.</w:t>
      </w:r>
    </w:p>
    <w:p w14:paraId="7C52E815" w14:textId="4AB9032D" w:rsidR="00D96407" w:rsidRPr="008F3BC8" w:rsidRDefault="66FBDD8B" w:rsidP="043CF949">
      <w:pPr>
        <w:spacing w:after="120" w:line="259" w:lineRule="auto"/>
        <w:rPr>
          <w:sz w:val="20"/>
          <w:szCs w:val="20"/>
          <w:lang w:val="en-GB"/>
        </w:rPr>
      </w:pPr>
      <w:r w:rsidRPr="56321C01">
        <w:rPr>
          <w:sz w:val="20"/>
          <w:szCs w:val="20"/>
          <w:lang w:val="en-GB"/>
        </w:rPr>
        <w:t xml:space="preserve">You have been asked to participate because your point of view is important, and we want to </w:t>
      </w:r>
      <w:r w:rsidR="7A4AF002" w:rsidRPr="56321C01">
        <w:rPr>
          <w:sz w:val="20"/>
          <w:szCs w:val="20"/>
          <w:lang w:val="en-GB"/>
        </w:rPr>
        <w:t xml:space="preserve">understand </w:t>
      </w:r>
      <w:r w:rsidR="3CD43063" w:rsidRPr="56321C01">
        <w:rPr>
          <w:sz w:val="20"/>
          <w:szCs w:val="20"/>
          <w:lang w:val="en-GB"/>
        </w:rPr>
        <w:t xml:space="preserve">your knowledge and perspectives on </w:t>
      </w:r>
      <w:r w:rsidR="00947FE6" w:rsidRPr="56321C01">
        <w:rPr>
          <w:sz w:val="20"/>
          <w:szCs w:val="20"/>
          <w:lang w:val="en-GB"/>
        </w:rPr>
        <w:t>IDPs</w:t>
      </w:r>
      <w:r w:rsidR="00947FE6" w:rsidRPr="56321C01">
        <w:rPr>
          <w:rFonts w:eastAsia="Arial Narrow" w:cs="Arial Narrow"/>
          <w:i/>
          <w:iCs/>
          <w:sz w:val="20"/>
          <w:szCs w:val="20"/>
        </w:rPr>
        <w:t xml:space="preserve"> </w:t>
      </w:r>
      <w:r w:rsidR="00947FE6" w:rsidRPr="56321C01">
        <w:rPr>
          <w:rFonts w:eastAsia="Arial Narrow" w:cs="Arial Narrow"/>
          <w:sz w:val="20"/>
          <w:szCs w:val="20"/>
        </w:rPr>
        <w:t xml:space="preserve">in </w:t>
      </w:r>
      <w:r w:rsidR="5E96597C" w:rsidRPr="56321C01">
        <w:rPr>
          <w:rFonts w:eastAsia="Arial Narrow" w:cs="Arial Narrow"/>
          <w:sz w:val="20"/>
          <w:szCs w:val="20"/>
        </w:rPr>
        <w:t xml:space="preserve">[enter </w:t>
      </w:r>
      <w:proofErr w:type="spellStart"/>
      <w:r w:rsidR="5E96597C" w:rsidRPr="56321C01">
        <w:rPr>
          <w:rFonts w:eastAsia="Arial Narrow" w:cs="Arial Narrow"/>
          <w:sz w:val="20"/>
          <w:szCs w:val="20"/>
        </w:rPr>
        <w:t>hromada</w:t>
      </w:r>
      <w:proofErr w:type="spellEnd"/>
      <w:r w:rsidR="5E96597C" w:rsidRPr="56321C01">
        <w:rPr>
          <w:rFonts w:eastAsia="Arial Narrow" w:cs="Arial Narrow"/>
          <w:sz w:val="20"/>
          <w:szCs w:val="20"/>
        </w:rPr>
        <w:t xml:space="preserve"> name]</w:t>
      </w:r>
      <w:r w:rsidRPr="56321C01">
        <w:rPr>
          <w:sz w:val="20"/>
          <w:szCs w:val="20"/>
          <w:lang w:val="en-GB"/>
        </w:rPr>
        <w:t xml:space="preserve">. </w:t>
      </w:r>
      <w:r w:rsidR="25F4BB22" w:rsidRPr="56321C01">
        <w:rPr>
          <w:sz w:val="20"/>
          <w:szCs w:val="20"/>
          <w:lang w:val="en-GB"/>
        </w:rPr>
        <w:t>This interview will also provide the opportunity to identify any information gaps and needs</w:t>
      </w:r>
      <w:r w:rsidR="1ED7DC8A" w:rsidRPr="56321C01">
        <w:rPr>
          <w:sz w:val="20"/>
          <w:szCs w:val="20"/>
          <w:lang w:val="en-GB"/>
        </w:rPr>
        <w:t xml:space="preserve"> required by actors to inform on support provided to</w:t>
      </w:r>
      <w:r w:rsidR="25F4BB22" w:rsidRPr="56321C01">
        <w:rPr>
          <w:sz w:val="20"/>
          <w:szCs w:val="20"/>
          <w:lang w:val="en-GB"/>
        </w:rPr>
        <w:t xml:space="preserve"> displaced populations.</w:t>
      </w:r>
      <w:r w:rsidR="3559E876" w:rsidRPr="56321C01">
        <w:rPr>
          <w:sz w:val="20"/>
          <w:szCs w:val="20"/>
          <w:lang w:val="en-GB"/>
        </w:rPr>
        <w:t xml:space="preserve"> </w:t>
      </w:r>
      <w:r w:rsidR="75A4D297" w:rsidRPr="56321C01">
        <w:rPr>
          <w:sz w:val="20"/>
          <w:szCs w:val="20"/>
          <w:lang w:val="en-GB"/>
        </w:rPr>
        <w:t xml:space="preserve">Therefore, if </w:t>
      </w:r>
      <w:r w:rsidR="526B4D75" w:rsidRPr="56321C01">
        <w:rPr>
          <w:sz w:val="20"/>
          <w:szCs w:val="20"/>
          <w:lang w:val="en-GB"/>
        </w:rPr>
        <w:t>you ar</w:t>
      </w:r>
      <w:r w:rsidR="75A4D297" w:rsidRPr="56321C01">
        <w:rPr>
          <w:sz w:val="20"/>
          <w:szCs w:val="20"/>
          <w:lang w:val="en-GB"/>
        </w:rPr>
        <w:t>e</w:t>
      </w:r>
      <w:r w:rsidR="07A1D95B" w:rsidRPr="56321C01">
        <w:rPr>
          <w:sz w:val="20"/>
          <w:szCs w:val="20"/>
          <w:lang w:val="en-GB"/>
        </w:rPr>
        <w:t xml:space="preserve"> unclear of the answer to any</w:t>
      </w:r>
      <w:r w:rsidR="75A4D297" w:rsidRPr="56321C01">
        <w:rPr>
          <w:sz w:val="20"/>
          <w:szCs w:val="20"/>
          <w:lang w:val="en-GB"/>
        </w:rPr>
        <w:t xml:space="preserve"> questions</w:t>
      </w:r>
      <w:r w:rsidR="271C2E2B" w:rsidRPr="56321C01">
        <w:rPr>
          <w:sz w:val="20"/>
          <w:szCs w:val="20"/>
          <w:lang w:val="en-GB"/>
        </w:rPr>
        <w:t xml:space="preserve"> or </w:t>
      </w:r>
      <w:r w:rsidR="534AD5A1" w:rsidRPr="56321C01">
        <w:rPr>
          <w:sz w:val="20"/>
          <w:szCs w:val="20"/>
          <w:lang w:val="en-GB"/>
        </w:rPr>
        <w:t>identify</w:t>
      </w:r>
      <w:r w:rsidR="271C2E2B" w:rsidRPr="56321C01">
        <w:rPr>
          <w:sz w:val="20"/>
          <w:szCs w:val="20"/>
          <w:lang w:val="en-GB"/>
        </w:rPr>
        <w:t xml:space="preserve"> any additional topics would be important to know, please speci</w:t>
      </w:r>
      <w:r w:rsidR="6998F302" w:rsidRPr="56321C01">
        <w:rPr>
          <w:sz w:val="20"/>
          <w:szCs w:val="20"/>
          <w:lang w:val="en-GB"/>
        </w:rPr>
        <w:t>fy in your responses.</w:t>
      </w:r>
      <w:r w:rsidR="217A07B4" w:rsidRPr="56321C01">
        <w:rPr>
          <w:sz w:val="20"/>
          <w:szCs w:val="20"/>
          <w:lang w:val="en-GB"/>
        </w:rPr>
        <w:t xml:space="preserve"> </w:t>
      </w:r>
      <w:r w:rsidRPr="56321C01">
        <w:rPr>
          <w:sz w:val="20"/>
          <w:szCs w:val="20"/>
          <w:lang w:val="en-GB"/>
        </w:rPr>
        <w:t xml:space="preserve">There are no right or wrong answers, and we will appreciate it if you speak as openly as possible. </w:t>
      </w:r>
    </w:p>
    <w:p w14:paraId="139E6BD0" w14:textId="77777777" w:rsidR="00D96407" w:rsidRPr="008F3BC8" w:rsidRDefault="00D96407" w:rsidP="23173FC9">
      <w:pPr>
        <w:spacing w:after="120" w:line="259" w:lineRule="auto"/>
        <w:rPr>
          <w:sz w:val="20"/>
          <w:szCs w:val="20"/>
          <w:lang w:val="en-GB"/>
        </w:rPr>
      </w:pPr>
      <w:r w:rsidRPr="23173FC9">
        <w:rPr>
          <w:sz w:val="20"/>
          <w:szCs w:val="20"/>
          <w:lang w:val="en-GB"/>
        </w:rPr>
        <w:t>Please note that everything you tell us will be kept confidential. We will not take down your name for this exercise.</w:t>
      </w:r>
    </w:p>
    <w:p w14:paraId="11A88CFB" w14:textId="37DFB851" w:rsidR="00D96407" w:rsidRPr="008F3BC8" w:rsidRDefault="00D96407" w:rsidP="23173FC9">
      <w:pPr>
        <w:spacing w:after="240" w:line="259" w:lineRule="auto"/>
        <w:rPr>
          <w:sz w:val="20"/>
          <w:szCs w:val="20"/>
          <w:lang w:val="en-GB"/>
        </w:rPr>
      </w:pPr>
      <w:r w:rsidRPr="7F39B439">
        <w:rPr>
          <w:sz w:val="20"/>
          <w:szCs w:val="20"/>
          <w:lang w:val="en-GB"/>
        </w:rPr>
        <w:t xml:space="preserve">You are free to decide whether you want to answer questions or not once the interview starts. Please feel free to ask me any questions now, or at any point during the discussion. </w:t>
      </w:r>
    </w:p>
    <w:p w14:paraId="2DCCDF11" w14:textId="1D687E0A" w:rsidR="00D96407" w:rsidRPr="008F3BC8" w:rsidRDefault="00D96407" w:rsidP="23173FC9">
      <w:pPr>
        <w:spacing w:after="120" w:line="259" w:lineRule="auto"/>
        <w:rPr>
          <w:b/>
          <w:bCs/>
          <w:sz w:val="20"/>
          <w:szCs w:val="20"/>
          <w:lang w:val="en-GB"/>
        </w:rPr>
      </w:pPr>
      <w:r w:rsidRPr="23173FC9">
        <w:rPr>
          <w:b/>
          <w:bCs/>
          <w:sz w:val="20"/>
          <w:szCs w:val="20"/>
          <w:lang w:val="en-GB"/>
        </w:rPr>
        <w:t>Do you consent to this interview?</w:t>
      </w:r>
    </w:p>
    <w:p w14:paraId="7CAF47E8" w14:textId="2BA7AF74" w:rsidR="00692693" w:rsidRPr="008F3BC8" w:rsidRDefault="4770C7E9" w:rsidP="56321C01">
      <w:pPr>
        <w:pStyle w:val="Greytitle"/>
        <w:ind w:left="0"/>
        <w:rPr>
          <w:i/>
          <w:iCs/>
          <w:sz w:val="28"/>
          <w:szCs w:val="28"/>
        </w:rPr>
      </w:pPr>
      <w:r w:rsidRPr="56321C01">
        <w:rPr>
          <w:i/>
          <w:iCs/>
          <w:sz w:val="28"/>
          <w:szCs w:val="28"/>
        </w:rPr>
        <w:lastRenderedPageBreak/>
        <w:t>Questions</w:t>
      </w:r>
      <w:r w:rsidR="45EF8F1A" w:rsidRPr="56321C01">
        <w:rPr>
          <w:i/>
          <w:iCs/>
          <w:sz w:val="28"/>
          <w:szCs w:val="28"/>
        </w:rPr>
        <w:t xml:space="preserve"> concerning </w:t>
      </w:r>
      <w:proofErr w:type="gramStart"/>
      <w:r w:rsidR="45EF8F1A" w:rsidRPr="56321C01">
        <w:rPr>
          <w:i/>
          <w:iCs/>
          <w:sz w:val="28"/>
          <w:szCs w:val="28"/>
        </w:rPr>
        <w:t>IDPs</w:t>
      </w:r>
      <w:proofErr w:type="gramEnd"/>
      <w:r w:rsidR="45EF8F1A" w:rsidRPr="56321C01">
        <w:rPr>
          <w:i/>
          <w:iCs/>
          <w:sz w:val="28"/>
          <w:szCs w:val="28"/>
        </w:rPr>
        <w:t xml:space="preserve"> </w:t>
      </w:r>
    </w:p>
    <w:p w14:paraId="19937B52" w14:textId="044D5E29" w:rsidR="00901590" w:rsidRDefault="67864C2D" w:rsidP="56321C01">
      <w:pPr>
        <w:pStyle w:val="ListParagraph"/>
        <w:ind w:left="0"/>
        <w:rPr>
          <w:i/>
          <w:iCs/>
          <w:sz w:val="20"/>
          <w:szCs w:val="20"/>
        </w:rPr>
      </w:pPr>
      <w:r w:rsidRPr="56321C01">
        <w:rPr>
          <w:b/>
          <w:bCs/>
          <w:i/>
          <w:iCs/>
          <w:sz w:val="20"/>
          <w:szCs w:val="20"/>
          <w:u w:val="single"/>
        </w:rPr>
        <w:t xml:space="preserve">Note: The following questions </w:t>
      </w:r>
      <w:r w:rsidR="518CADF0" w:rsidRPr="56321C01">
        <w:rPr>
          <w:b/>
          <w:bCs/>
          <w:i/>
          <w:iCs/>
          <w:sz w:val="20"/>
          <w:szCs w:val="20"/>
          <w:u w:val="single"/>
        </w:rPr>
        <w:t>concerning</w:t>
      </w:r>
      <w:r w:rsidR="372CE381" w:rsidRPr="56321C01">
        <w:rPr>
          <w:b/>
          <w:bCs/>
          <w:i/>
          <w:iCs/>
          <w:sz w:val="20"/>
          <w:szCs w:val="20"/>
          <w:u w:val="single"/>
        </w:rPr>
        <w:t xml:space="preserve"> IDPs </w:t>
      </w:r>
      <w:r w:rsidR="4C5706F4" w:rsidRPr="56321C01">
        <w:rPr>
          <w:b/>
          <w:bCs/>
          <w:i/>
          <w:iCs/>
          <w:sz w:val="20"/>
          <w:szCs w:val="20"/>
          <w:u w:val="single"/>
        </w:rPr>
        <w:t>refer</w:t>
      </w:r>
      <w:r w:rsidR="734A447B" w:rsidRPr="56321C01">
        <w:rPr>
          <w:b/>
          <w:bCs/>
          <w:i/>
          <w:iCs/>
          <w:sz w:val="20"/>
          <w:szCs w:val="20"/>
          <w:u w:val="single"/>
        </w:rPr>
        <w:t xml:space="preserve"> to </w:t>
      </w:r>
      <w:r w:rsidR="77587ED9" w:rsidRPr="56321C01">
        <w:rPr>
          <w:b/>
          <w:bCs/>
          <w:i/>
          <w:iCs/>
          <w:sz w:val="20"/>
          <w:szCs w:val="20"/>
          <w:u w:val="single"/>
        </w:rPr>
        <w:t>IDPs</w:t>
      </w:r>
      <w:r w:rsidR="734A447B" w:rsidRPr="56321C01">
        <w:rPr>
          <w:b/>
          <w:bCs/>
          <w:i/>
          <w:iCs/>
          <w:sz w:val="20"/>
          <w:szCs w:val="20"/>
          <w:u w:val="single"/>
        </w:rPr>
        <w:t xml:space="preserve"> </w:t>
      </w:r>
      <w:r w:rsidR="372CE381" w:rsidRPr="56321C01">
        <w:rPr>
          <w:b/>
          <w:bCs/>
          <w:i/>
          <w:iCs/>
          <w:sz w:val="20"/>
          <w:szCs w:val="20"/>
          <w:u w:val="single"/>
        </w:rPr>
        <w:t>living OUTSIDE of collective sites</w:t>
      </w:r>
      <w:r w:rsidR="565F9A62" w:rsidRPr="56321C01">
        <w:rPr>
          <w:b/>
          <w:bCs/>
          <w:i/>
          <w:iCs/>
          <w:sz w:val="20"/>
          <w:szCs w:val="20"/>
          <w:u w:val="single"/>
        </w:rPr>
        <w:t xml:space="preserve"> only</w:t>
      </w:r>
      <w:r w:rsidR="372CE381" w:rsidRPr="56321C01">
        <w:rPr>
          <w:i/>
          <w:iCs/>
          <w:sz w:val="20"/>
          <w:szCs w:val="20"/>
          <w:u w:val="single"/>
        </w:rPr>
        <w:t>.</w:t>
      </w:r>
      <w:r w:rsidR="372CE381" w:rsidRPr="56321C01">
        <w:rPr>
          <w:i/>
          <w:iCs/>
          <w:sz w:val="20"/>
          <w:szCs w:val="20"/>
        </w:rPr>
        <w:t xml:space="preserve"> </w:t>
      </w:r>
    </w:p>
    <w:p w14:paraId="385773C1" w14:textId="11649E98" w:rsidR="719C3F9A" w:rsidRDefault="719C3F9A" w:rsidP="719C3F9A">
      <w:pPr>
        <w:pStyle w:val="ListParagraph"/>
        <w:ind w:left="0"/>
        <w:rPr>
          <w:i/>
          <w:iCs/>
          <w:sz w:val="20"/>
          <w:szCs w:val="20"/>
        </w:rPr>
      </w:pPr>
    </w:p>
    <w:p w14:paraId="55D321F9" w14:textId="4F987156" w:rsidR="4E3E6519" w:rsidRPr="00803249" w:rsidRDefault="007F38EF" w:rsidP="23FB7135">
      <w:pPr>
        <w:pStyle w:val="ListParagraph"/>
        <w:numPr>
          <w:ilvl w:val="0"/>
          <w:numId w:val="4"/>
        </w:numPr>
        <w:rPr>
          <w:b/>
          <w:bCs/>
          <w:sz w:val="20"/>
          <w:szCs w:val="20"/>
        </w:rPr>
      </w:pPr>
      <w:r w:rsidRPr="23FB7135">
        <w:rPr>
          <w:b/>
          <w:bCs/>
          <w:sz w:val="20"/>
          <w:szCs w:val="20"/>
        </w:rPr>
        <w:t>Co</w:t>
      </w:r>
      <w:r w:rsidR="0EC0A6FF" w:rsidRPr="23FB7135">
        <w:rPr>
          <w:b/>
          <w:bCs/>
          <w:sz w:val="20"/>
          <w:szCs w:val="20"/>
        </w:rPr>
        <w:t>uld you please describe the overall</w:t>
      </w:r>
      <w:r w:rsidR="02DD6AF5" w:rsidRPr="23FB7135">
        <w:rPr>
          <w:b/>
          <w:bCs/>
          <w:sz w:val="20"/>
          <w:szCs w:val="20"/>
        </w:rPr>
        <w:t xml:space="preserve"> movement</w:t>
      </w:r>
      <w:r w:rsidR="0EC0A6FF" w:rsidRPr="23FB7135">
        <w:rPr>
          <w:b/>
          <w:bCs/>
          <w:sz w:val="20"/>
          <w:szCs w:val="20"/>
        </w:rPr>
        <w:t xml:space="preserve"> </w:t>
      </w:r>
      <w:r w:rsidR="6D14CE41" w:rsidRPr="23FB7135">
        <w:rPr>
          <w:b/>
          <w:bCs/>
          <w:sz w:val="20"/>
          <w:szCs w:val="20"/>
        </w:rPr>
        <w:t xml:space="preserve">intentions and plans of </w:t>
      </w:r>
      <w:r w:rsidR="2003D037" w:rsidRPr="23FB7135">
        <w:rPr>
          <w:b/>
          <w:bCs/>
          <w:sz w:val="20"/>
          <w:szCs w:val="20"/>
        </w:rPr>
        <w:t xml:space="preserve">IDPs in the </w:t>
      </w:r>
      <w:proofErr w:type="spellStart"/>
      <w:r w:rsidR="092509CD" w:rsidRPr="23FB7135">
        <w:rPr>
          <w:b/>
          <w:bCs/>
          <w:sz w:val="20"/>
          <w:szCs w:val="20"/>
        </w:rPr>
        <w:t>hromada</w:t>
      </w:r>
      <w:proofErr w:type="spellEnd"/>
      <w:r w:rsidR="2003D037" w:rsidRPr="23FB7135">
        <w:rPr>
          <w:b/>
          <w:bCs/>
          <w:sz w:val="20"/>
          <w:szCs w:val="20"/>
        </w:rPr>
        <w:t>?</w:t>
      </w:r>
      <w:r w:rsidR="66A08162" w:rsidRPr="23FB7135">
        <w:rPr>
          <w:b/>
          <w:bCs/>
          <w:sz w:val="20"/>
          <w:szCs w:val="20"/>
        </w:rPr>
        <w:t xml:space="preserve"> Do you believe that most IDPs are intending to stay in the medium-term (3-6 months) or settle long-term (&gt; 6 months)? Please explain why?   </w:t>
      </w:r>
    </w:p>
    <w:p w14:paraId="72A7135E" w14:textId="77CFD851" w:rsidR="6849504C" w:rsidRDefault="6849504C" w:rsidP="69E2FAD5">
      <w:pPr>
        <w:spacing w:before="0" w:after="120" w:line="259" w:lineRule="auto"/>
        <w:rPr>
          <w:i/>
          <w:iCs/>
        </w:rPr>
      </w:pPr>
      <w:r w:rsidRPr="69E2FAD5">
        <w:rPr>
          <w:rFonts w:eastAsia="Arial Narrow" w:cs="Arial Narrow"/>
          <w:i/>
          <w:iCs/>
          <w:sz w:val="20"/>
          <w:szCs w:val="20"/>
        </w:rPr>
        <w:t>Prob</w:t>
      </w:r>
      <w:r w:rsidR="5BD64523" w:rsidRPr="69E2FAD5">
        <w:rPr>
          <w:rFonts w:eastAsia="Arial Narrow" w:cs="Arial Narrow"/>
          <w:i/>
          <w:iCs/>
          <w:sz w:val="20"/>
          <w:szCs w:val="20"/>
        </w:rPr>
        <w:t>ing question</w:t>
      </w:r>
      <w:r w:rsidRPr="69E2FAD5">
        <w:rPr>
          <w:rFonts w:eastAsia="Arial Narrow" w:cs="Arial Narrow"/>
          <w:i/>
          <w:iCs/>
          <w:sz w:val="20"/>
          <w:szCs w:val="20"/>
        </w:rPr>
        <w:t>:</w:t>
      </w:r>
    </w:p>
    <w:p w14:paraId="02F4EAC2" w14:textId="16CFAAAE" w:rsidR="084EC011" w:rsidRDefault="084EC011" w:rsidP="56321C01">
      <w:pPr>
        <w:pStyle w:val="ListParagraph"/>
        <w:numPr>
          <w:ilvl w:val="0"/>
          <w:numId w:val="3"/>
        </w:numPr>
        <w:spacing w:before="0" w:after="120" w:line="259" w:lineRule="auto"/>
      </w:pPr>
      <w:r w:rsidRPr="23FB7135">
        <w:rPr>
          <w:sz w:val="20"/>
          <w:szCs w:val="20"/>
        </w:rPr>
        <w:t xml:space="preserve">Why </w:t>
      </w:r>
      <w:r w:rsidR="4683EDFA" w:rsidRPr="23FB7135">
        <w:rPr>
          <w:sz w:val="20"/>
          <w:szCs w:val="20"/>
        </w:rPr>
        <w:t>are IDPs interested in settling</w:t>
      </w:r>
      <w:r w:rsidR="0033717A" w:rsidRPr="23FB7135">
        <w:rPr>
          <w:sz w:val="20"/>
          <w:szCs w:val="20"/>
        </w:rPr>
        <w:t xml:space="preserve"> here? </w:t>
      </w:r>
      <w:r w:rsidR="07FA9D06" w:rsidRPr="23FB7135">
        <w:rPr>
          <w:sz w:val="20"/>
          <w:szCs w:val="20"/>
        </w:rPr>
        <w:t>Conversely, why would IDPs want to lea</w:t>
      </w:r>
      <w:r w:rsidR="02850E08" w:rsidRPr="23FB7135">
        <w:rPr>
          <w:sz w:val="20"/>
          <w:szCs w:val="20"/>
        </w:rPr>
        <w:t xml:space="preserve">ve this </w:t>
      </w:r>
      <w:proofErr w:type="spellStart"/>
      <w:r w:rsidR="647080E2" w:rsidRPr="23FB7135">
        <w:rPr>
          <w:sz w:val="20"/>
          <w:szCs w:val="20"/>
        </w:rPr>
        <w:t>hromada</w:t>
      </w:r>
      <w:proofErr w:type="spellEnd"/>
      <w:r w:rsidR="02850E08" w:rsidRPr="23FB7135">
        <w:rPr>
          <w:sz w:val="20"/>
          <w:szCs w:val="20"/>
        </w:rPr>
        <w:t xml:space="preserve">? </w:t>
      </w:r>
    </w:p>
    <w:p w14:paraId="612A8ACD" w14:textId="6FC6D086" w:rsidR="719C3F9A" w:rsidRDefault="719C3F9A" w:rsidP="719C3F9A">
      <w:pPr>
        <w:rPr>
          <w:sz w:val="20"/>
          <w:szCs w:val="20"/>
        </w:rPr>
      </w:pPr>
    </w:p>
    <w:p w14:paraId="138D8868" w14:textId="57F05F6C" w:rsidR="363B2EC1" w:rsidRDefault="363B2EC1" w:rsidP="56321C01">
      <w:pPr>
        <w:pStyle w:val="ListParagraph"/>
        <w:numPr>
          <w:ilvl w:val="0"/>
          <w:numId w:val="4"/>
        </w:numPr>
        <w:spacing w:line="259" w:lineRule="auto"/>
        <w:rPr>
          <w:b/>
          <w:bCs/>
        </w:rPr>
      </w:pPr>
      <w:r w:rsidRPr="23FB7135">
        <w:rPr>
          <w:rFonts w:eastAsia="Arial Narrow" w:cs="Arial Narrow"/>
          <w:b/>
          <w:bCs/>
          <w:sz w:val="20"/>
          <w:szCs w:val="20"/>
        </w:rPr>
        <w:t>H</w:t>
      </w:r>
      <w:r w:rsidR="38829BB4" w:rsidRPr="23FB7135">
        <w:rPr>
          <w:rFonts w:eastAsia="Arial Narrow" w:cs="Arial Narrow"/>
          <w:b/>
          <w:bCs/>
          <w:sz w:val="20"/>
          <w:szCs w:val="20"/>
        </w:rPr>
        <w:t xml:space="preserve">ow accessible </w:t>
      </w:r>
      <w:r w:rsidR="39E45F2A" w:rsidRPr="23FB7135">
        <w:rPr>
          <w:rFonts w:eastAsia="Arial Narrow" w:cs="Arial Narrow"/>
          <w:b/>
          <w:bCs/>
          <w:sz w:val="20"/>
          <w:szCs w:val="20"/>
        </w:rPr>
        <w:t>are</w:t>
      </w:r>
      <w:r w:rsidR="38829BB4" w:rsidRPr="23FB7135">
        <w:rPr>
          <w:rFonts w:eastAsia="Arial Narrow" w:cs="Arial Narrow"/>
          <w:b/>
          <w:bCs/>
          <w:sz w:val="20"/>
          <w:szCs w:val="20"/>
        </w:rPr>
        <w:t xml:space="preserve"> employment </w:t>
      </w:r>
      <w:r w:rsidR="1320588F" w:rsidRPr="23FB7135">
        <w:rPr>
          <w:rFonts w:eastAsia="Arial Narrow" w:cs="Arial Narrow"/>
          <w:b/>
          <w:bCs/>
          <w:sz w:val="20"/>
          <w:szCs w:val="20"/>
        </w:rPr>
        <w:t xml:space="preserve">opportunities </w:t>
      </w:r>
      <w:r w:rsidR="38829BB4" w:rsidRPr="23FB7135">
        <w:rPr>
          <w:rFonts w:eastAsia="Arial Narrow" w:cs="Arial Narrow"/>
          <w:b/>
          <w:bCs/>
          <w:sz w:val="20"/>
          <w:szCs w:val="20"/>
        </w:rPr>
        <w:t xml:space="preserve">for IDPs </w:t>
      </w:r>
      <w:r w:rsidR="2DB78CC7" w:rsidRPr="23FB7135">
        <w:rPr>
          <w:rFonts w:eastAsia="Arial Narrow" w:cs="Arial Narrow"/>
          <w:b/>
          <w:bCs/>
          <w:sz w:val="20"/>
          <w:szCs w:val="20"/>
        </w:rPr>
        <w:t xml:space="preserve">seeking work </w:t>
      </w:r>
      <w:r w:rsidR="38829BB4" w:rsidRPr="23FB7135">
        <w:rPr>
          <w:rFonts w:eastAsia="Arial Narrow" w:cs="Arial Narrow"/>
          <w:b/>
          <w:bCs/>
          <w:sz w:val="20"/>
          <w:szCs w:val="20"/>
        </w:rPr>
        <w:t xml:space="preserve">in the </w:t>
      </w:r>
      <w:proofErr w:type="spellStart"/>
      <w:r w:rsidR="388B0914" w:rsidRPr="23FB7135">
        <w:rPr>
          <w:rFonts w:eastAsia="Arial Narrow" w:cs="Arial Narrow"/>
          <w:b/>
          <w:bCs/>
          <w:sz w:val="20"/>
          <w:szCs w:val="20"/>
        </w:rPr>
        <w:t>hromada</w:t>
      </w:r>
      <w:proofErr w:type="spellEnd"/>
      <w:r w:rsidR="38829BB4" w:rsidRPr="23FB7135">
        <w:rPr>
          <w:rFonts w:eastAsia="Arial Narrow" w:cs="Arial Narrow"/>
          <w:b/>
          <w:bCs/>
          <w:sz w:val="20"/>
          <w:szCs w:val="20"/>
        </w:rPr>
        <w:t>?</w:t>
      </w:r>
      <w:r w:rsidR="1EAA6D5B" w:rsidRPr="23FB7135">
        <w:rPr>
          <w:rFonts w:eastAsia="Arial Narrow" w:cs="Arial Narrow"/>
          <w:b/>
          <w:bCs/>
          <w:sz w:val="20"/>
          <w:szCs w:val="20"/>
        </w:rPr>
        <w:t xml:space="preserve"> Are there barriers? </w:t>
      </w:r>
    </w:p>
    <w:p w14:paraId="32E27445" w14:textId="6E3D9910" w:rsidR="52BAB442" w:rsidRDefault="52BAB442" w:rsidP="56321C01">
      <w:pPr>
        <w:spacing w:line="259" w:lineRule="auto"/>
        <w:rPr>
          <w:i/>
          <w:iCs/>
        </w:rPr>
      </w:pPr>
      <w:r w:rsidRPr="56321C01">
        <w:rPr>
          <w:i/>
          <w:iCs/>
          <w:sz w:val="20"/>
          <w:szCs w:val="20"/>
        </w:rPr>
        <w:t>Prob</w:t>
      </w:r>
      <w:r w:rsidR="06F623C2" w:rsidRPr="56321C01">
        <w:rPr>
          <w:i/>
          <w:iCs/>
          <w:sz w:val="20"/>
          <w:szCs w:val="20"/>
        </w:rPr>
        <w:t>ing questions</w:t>
      </w:r>
      <w:r w:rsidRPr="56321C01">
        <w:rPr>
          <w:i/>
          <w:iCs/>
          <w:sz w:val="20"/>
          <w:szCs w:val="20"/>
        </w:rPr>
        <w:t xml:space="preserve">: </w:t>
      </w:r>
    </w:p>
    <w:p w14:paraId="5652D58B" w14:textId="08133226" w:rsidR="1BED0760" w:rsidRDefault="5056651C" w:rsidP="56321C01">
      <w:pPr>
        <w:pStyle w:val="ListParagraph"/>
        <w:numPr>
          <w:ilvl w:val="0"/>
          <w:numId w:val="2"/>
        </w:numPr>
        <w:spacing w:line="259" w:lineRule="auto"/>
      </w:pPr>
      <w:r w:rsidRPr="56321C01">
        <w:rPr>
          <w:sz w:val="20"/>
          <w:szCs w:val="20"/>
        </w:rPr>
        <w:t xml:space="preserve">What types of </w:t>
      </w:r>
      <w:r w:rsidR="1BED0760" w:rsidRPr="56321C01">
        <w:rPr>
          <w:sz w:val="20"/>
          <w:szCs w:val="20"/>
        </w:rPr>
        <w:t xml:space="preserve">employment </w:t>
      </w:r>
      <w:r w:rsidR="533BFDF9" w:rsidRPr="56321C01">
        <w:rPr>
          <w:sz w:val="20"/>
          <w:szCs w:val="20"/>
        </w:rPr>
        <w:t>support</w:t>
      </w:r>
      <w:r w:rsidR="1BED0760" w:rsidRPr="56321C01">
        <w:rPr>
          <w:sz w:val="20"/>
          <w:szCs w:val="20"/>
        </w:rPr>
        <w:t xml:space="preserve"> </w:t>
      </w:r>
      <w:r w:rsidR="03624272" w:rsidRPr="56321C01">
        <w:rPr>
          <w:sz w:val="20"/>
          <w:szCs w:val="20"/>
        </w:rPr>
        <w:t>(I.e., counsellors, training, etc.)</w:t>
      </w:r>
      <w:r w:rsidR="6B398640" w:rsidRPr="56321C01">
        <w:rPr>
          <w:sz w:val="20"/>
          <w:szCs w:val="20"/>
        </w:rPr>
        <w:t xml:space="preserve"> is</w:t>
      </w:r>
      <w:r w:rsidR="03624272" w:rsidRPr="56321C01">
        <w:rPr>
          <w:sz w:val="20"/>
          <w:szCs w:val="20"/>
        </w:rPr>
        <w:t xml:space="preserve"> </w:t>
      </w:r>
      <w:r w:rsidR="1BED0760" w:rsidRPr="56321C01">
        <w:rPr>
          <w:sz w:val="20"/>
          <w:szCs w:val="20"/>
        </w:rPr>
        <w:t>offered to IDPs?</w:t>
      </w:r>
      <w:r w:rsidR="25EE9513" w:rsidRPr="56321C01">
        <w:rPr>
          <w:sz w:val="20"/>
          <w:szCs w:val="20"/>
        </w:rPr>
        <w:t xml:space="preserve"> </w:t>
      </w:r>
      <w:r w:rsidR="1D2871C9" w:rsidRPr="56321C01">
        <w:rPr>
          <w:sz w:val="20"/>
          <w:szCs w:val="20"/>
        </w:rPr>
        <w:t>W</w:t>
      </w:r>
      <w:r w:rsidR="25EE9513" w:rsidRPr="56321C01">
        <w:rPr>
          <w:sz w:val="20"/>
          <w:szCs w:val="20"/>
        </w:rPr>
        <w:t xml:space="preserve">hat is the level of engagement from IDPs? </w:t>
      </w:r>
      <w:r w:rsidR="1BED0760" w:rsidRPr="56321C01">
        <w:rPr>
          <w:sz w:val="20"/>
          <w:szCs w:val="20"/>
        </w:rPr>
        <w:t xml:space="preserve"> </w:t>
      </w:r>
      <w:r w:rsidR="76993A55" w:rsidRPr="56321C01">
        <w:rPr>
          <w:sz w:val="20"/>
          <w:szCs w:val="20"/>
        </w:rPr>
        <w:t xml:space="preserve"> </w:t>
      </w:r>
    </w:p>
    <w:p w14:paraId="2A82A2C7" w14:textId="74F7C9D9" w:rsidR="0059326B" w:rsidRPr="0059326B" w:rsidRDefault="1BED0760" w:rsidP="0059326B">
      <w:pPr>
        <w:pStyle w:val="ListParagraph"/>
        <w:numPr>
          <w:ilvl w:val="0"/>
          <w:numId w:val="2"/>
        </w:numPr>
        <w:spacing w:line="259" w:lineRule="auto"/>
      </w:pPr>
      <w:r w:rsidRPr="56321C01">
        <w:rPr>
          <w:sz w:val="20"/>
          <w:szCs w:val="20"/>
        </w:rPr>
        <w:t xml:space="preserve">How do they primarily receive information about </w:t>
      </w:r>
      <w:r w:rsidR="503ED2BB" w:rsidRPr="56321C01">
        <w:rPr>
          <w:sz w:val="20"/>
          <w:szCs w:val="20"/>
        </w:rPr>
        <w:t>employment</w:t>
      </w:r>
      <w:r w:rsidRPr="56321C01">
        <w:rPr>
          <w:sz w:val="20"/>
          <w:szCs w:val="20"/>
        </w:rPr>
        <w:t xml:space="preserve"> services?</w:t>
      </w:r>
      <w:r w:rsidR="2BCE2E4D" w:rsidRPr="56321C01">
        <w:rPr>
          <w:sz w:val="20"/>
          <w:szCs w:val="20"/>
        </w:rPr>
        <w:t xml:space="preserve"> Based on your observations, do you believe this outreach can be improved? </w:t>
      </w:r>
      <w:r w:rsidRPr="56321C01">
        <w:rPr>
          <w:sz w:val="20"/>
          <w:szCs w:val="20"/>
        </w:rPr>
        <w:t xml:space="preserve"> </w:t>
      </w:r>
    </w:p>
    <w:p w14:paraId="16E72513" w14:textId="338FD86F" w:rsidR="0059326B" w:rsidRPr="0059326B" w:rsidRDefault="39086EB6" w:rsidP="0059326B">
      <w:pPr>
        <w:pStyle w:val="ListParagraph"/>
        <w:numPr>
          <w:ilvl w:val="0"/>
          <w:numId w:val="2"/>
        </w:numPr>
        <w:spacing w:line="259" w:lineRule="auto"/>
      </w:pPr>
      <w:r w:rsidRPr="0059326B">
        <w:rPr>
          <w:rFonts w:eastAsia="Arial Narrow" w:cs="Arial Narrow"/>
          <w:sz w:val="20"/>
          <w:szCs w:val="20"/>
        </w:rPr>
        <w:t>What employment sectors are currently the most in-demand</w:t>
      </w:r>
      <w:r w:rsidR="715D5AB8" w:rsidRPr="0059326B">
        <w:rPr>
          <w:rFonts w:eastAsia="Arial Narrow" w:cs="Arial Narrow"/>
          <w:sz w:val="20"/>
          <w:szCs w:val="20"/>
        </w:rPr>
        <w:t xml:space="preserve"> (I.e., service, industry, etc.)</w:t>
      </w:r>
      <w:r w:rsidRPr="0059326B">
        <w:rPr>
          <w:rFonts w:eastAsia="Arial Narrow" w:cs="Arial Narrow"/>
          <w:sz w:val="20"/>
          <w:szCs w:val="20"/>
        </w:rPr>
        <w:t>?</w:t>
      </w:r>
      <w:r w:rsidR="66E21795" w:rsidRPr="0059326B">
        <w:rPr>
          <w:rFonts w:eastAsia="Arial Narrow" w:cs="Arial Narrow"/>
          <w:sz w:val="20"/>
          <w:szCs w:val="20"/>
        </w:rPr>
        <w:t xml:space="preserve"> </w:t>
      </w:r>
      <w:r w:rsidR="4E769978" w:rsidRPr="0059326B">
        <w:rPr>
          <w:rFonts w:eastAsia="Arial Narrow" w:cs="Arial Narrow"/>
          <w:sz w:val="20"/>
          <w:szCs w:val="20"/>
        </w:rPr>
        <w:t>Do these in-demand sectors primarily favor</w:t>
      </w:r>
      <w:r w:rsidR="66E21795" w:rsidRPr="0059326B">
        <w:rPr>
          <w:rFonts w:eastAsia="Arial Narrow" w:cs="Arial Narrow"/>
          <w:sz w:val="20"/>
          <w:szCs w:val="20"/>
        </w:rPr>
        <w:t xml:space="preserve"> specific demographic groups? </w:t>
      </w:r>
    </w:p>
    <w:p w14:paraId="45835F01" w14:textId="12CB4EDE" w:rsidR="329C603F" w:rsidRDefault="329C603F" w:rsidP="0059326B">
      <w:pPr>
        <w:pStyle w:val="ListParagraph"/>
        <w:numPr>
          <w:ilvl w:val="0"/>
          <w:numId w:val="2"/>
        </w:numPr>
        <w:spacing w:line="259" w:lineRule="auto"/>
      </w:pPr>
      <w:r w:rsidRPr="0059326B">
        <w:rPr>
          <w:rFonts w:eastAsia="Arial Narrow" w:cs="Arial Narrow"/>
          <w:sz w:val="20"/>
          <w:szCs w:val="20"/>
        </w:rPr>
        <w:t xml:space="preserve">To what extent do salaries offered to IDPs reasonably cover living expenses in the </w:t>
      </w:r>
      <w:proofErr w:type="spellStart"/>
      <w:r w:rsidR="0F7F3620" w:rsidRPr="0059326B">
        <w:rPr>
          <w:rFonts w:eastAsia="Arial Narrow" w:cs="Arial Narrow"/>
          <w:sz w:val="20"/>
          <w:szCs w:val="20"/>
        </w:rPr>
        <w:t>hromada</w:t>
      </w:r>
      <w:proofErr w:type="spellEnd"/>
      <w:r w:rsidRPr="0059326B">
        <w:rPr>
          <w:rFonts w:eastAsia="Arial Narrow" w:cs="Arial Narrow"/>
          <w:sz w:val="20"/>
          <w:szCs w:val="20"/>
        </w:rPr>
        <w:t>?</w:t>
      </w:r>
      <w:r w:rsidR="3C4B3A90" w:rsidRPr="0059326B">
        <w:rPr>
          <w:rFonts w:eastAsia="Arial Narrow" w:cs="Arial Narrow"/>
          <w:sz w:val="20"/>
          <w:szCs w:val="20"/>
        </w:rPr>
        <w:t xml:space="preserve"> How do they compare to the salaries offered to host communities? </w:t>
      </w:r>
    </w:p>
    <w:p w14:paraId="73BED6FD" w14:textId="202D8D57" w:rsidR="4869EF4E" w:rsidRDefault="4869EF4E" w:rsidP="4869EF4E">
      <w:pPr>
        <w:spacing w:line="259" w:lineRule="auto"/>
      </w:pPr>
    </w:p>
    <w:p w14:paraId="3DA36906" w14:textId="1D9D3571" w:rsidR="6233419A" w:rsidRDefault="6233419A" w:rsidP="56321C01">
      <w:pPr>
        <w:pStyle w:val="ListParagraph"/>
        <w:numPr>
          <w:ilvl w:val="0"/>
          <w:numId w:val="4"/>
        </w:numPr>
        <w:spacing w:before="0" w:after="120" w:line="259" w:lineRule="auto"/>
        <w:rPr>
          <w:b/>
          <w:bCs/>
        </w:rPr>
      </w:pPr>
      <w:r w:rsidRPr="0F2CD6C7">
        <w:rPr>
          <w:b/>
          <w:bCs/>
          <w:sz w:val="20"/>
          <w:szCs w:val="20"/>
        </w:rPr>
        <w:t xml:space="preserve">How accessible is it for IDP households to </w:t>
      </w:r>
      <w:r w:rsidR="2178D0A5" w:rsidRPr="0F2CD6C7">
        <w:rPr>
          <w:b/>
          <w:bCs/>
          <w:sz w:val="20"/>
          <w:szCs w:val="20"/>
        </w:rPr>
        <w:t xml:space="preserve">access </w:t>
      </w:r>
      <w:r w:rsidRPr="0F2CD6C7">
        <w:rPr>
          <w:b/>
          <w:bCs/>
          <w:sz w:val="20"/>
          <w:szCs w:val="20"/>
        </w:rPr>
        <w:t xml:space="preserve">adequate and affordable housing in this </w:t>
      </w:r>
      <w:proofErr w:type="spellStart"/>
      <w:r w:rsidR="0E8BB4DD" w:rsidRPr="0F2CD6C7">
        <w:rPr>
          <w:b/>
          <w:bCs/>
          <w:sz w:val="20"/>
          <w:szCs w:val="20"/>
        </w:rPr>
        <w:t>hromada</w:t>
      </w:r>
      <w:proofErr w:type="spellEnd"/>
      <w:r w:rsidR="0E8BB4DD" w:rsidRPr="0F2CD6C7">
        <w:rPr>
          <w:b/>
          <w:bCs/>
          <w:sz w:val="20"/>
          <w:szCs w:val="20"/>
        </w:rPr>
        <w:t>?</w:t>
      </w:r>
      <w:r w:rsidRPr="0F2CD6C7">
        <w:rPr>
          <w:b/>
          <w:bCs/>
          <w:sz w:val="20"/>
          <w:szCs w:val="20"/>
        </w:rPr>
        <w:t xml:space="preserve"> </w:t>
      </w:r>
    </w:p>
    <w:p w14:paraId="61DD57AF" w14:textId="7FB357E7" w:rsidR="0059326B" w:rsidRDefault="007F38EF" w:rsidP="0059326B">
      <w:pPr>
        <w:spacing w:before="0" w:after="120" w:line="259" w:lineRule="auto"/>
      </w:pPr>
      <w:r w:rsidRPr="0059326B">
        <w:rPr>
          <w:rFonts w:eastAsia="Arial Narrow" w:cs="Arial Narrow"/>
          <w:i/>
          <w:iCs/>
          <w:sz w:val="20"/>
          <w:szCs w:val="20"/>
        </w:rPr>
        <w:t>Prob</w:t>
      </w:r>
      <w:r w:rsidR="4FAA0D3C" w:rsidRPr="0059326B">
        <w:rPr>
          <w:rFonts w:eastAsia="Arial Narrow" w:cs="Arial Narrow"/>
          <w:i/>
          <w:iCs/>
          <w:sz w:val="20"/>
          <w:szCs w:val="20"/>
        </w:rPr>
        <w:t>ing questions</w:t>
      </w:r>
      <w:r w:rsidRPr="0059326B">
        <w:rPr>
          <w:rFonts w:eastAsia="Arial Narrow" w:cs="Arial Narrow"/>
          <w:i/>
          <w:iCs/>
          <w:sz w:val="20"/>
          <w:szCs w:val="20"/>
        </w:rPr>
        <w:t xml:space="preserve">: </w:t>
      </w:r>
    </w:p>
    <w:p w14:paraId="0F58FA60" w14:textId="743F012C" w:rsidR="14F65058" w:rsidRPr="0059326B" w:rsidRDefault="14F65058" w:rsidP="000D227C">
      <w:pPr>
        <w:pStyle w:val="ListParagraph"/>
        <w:numPr>
          <w:ilvl w:val="0"/>
          <w:numId w:val="7"/>
        </w:numPr>
        <w:spacing w:before="0" w:after="120" w:line="259" w:lineRule="auto"/>
        <w:rPr>
          <w:i/>
          <w:iCs/>
        </w:rPr>
      </w:pPr>
      <w:r w:rsidRPr="0059326B">
        <w:rPr>
          <w:sz w:val="20"/>
          <w:szCs w:val="20"/>
        </w:rPr>
        <w:t xml:space="preserve">What kind of housing support programs or projects are offered to IDPs in this </w:t>
      </w:r>
      <w:proofErr w:type="spellStart"/>
      <w:r w:rsidR="6FD77974" w:rsidRPr="0059326B">
        <w:rPr>
          <w:sz w:val="20"/>
          <w:szCs w:val="20"/>
        </w:rPr>
        <w:t>hromada</w:t>
      </w:r>
      <w:proofErr w:type="spellEnd"/>
      <w:r w:rsidRPr="0059326B">
        <w:rPr>
          <w:sz w:val="20"/>
          <w:szCs w:val="20"/>
        </w:rPr>
        <w:t>, if any?</w:t>
      </w:r>
    </w:p>
    <w:p w14:paraId="551D6508" w14:textId="5B8BC461" w:rsidR="1A238B4D" w:rsidRDefault="1A238B4D" w:rsidP="000D227C">
      <w:pPr>
        <w:pStyle w:val="ListParagraph"/>
        <w:numPr>
          <w:ilvl w:val="0"/>
          <w:numId w:val="7"/>
        </w:numPr>
        <w:spacing w:before="0" w:after="120" w:line="259" w:lineRule="auto"/>
      </w:pPr>
      <w:r w:rsidRPr="56321C01">
        <w:rPr>
          <w:sz w:val="20"/>
          <w:szCs w:val="20"/>
        </w:rPr>
        <w:t xml:space="preserve">In your opinion, is there </w:t>
      </w:r>
      <w:r w:rsidR="4403B6EF" w:rsidRPr="56321C01">
        <w:rPr>
          <w:b/>
          <w:bCs/>
          <w:sz w:val="20"/>
          <w:szCs w:val="20"/>
        </w:rPr>
        <w:t>enough</w:t>
      </w:r>
      <w:r w:rsidRPr="56321C01">
        <w:rPr>
          <w:sz w:val="20"/>
          <w:szCs w:val="20"/>
        </w:rPr>
        <w:t xml:space="preserve"> available housing </w:t>
      </w:r>
      <w:r w:rsidR="4B3DC9C3" w:rsidRPr="56321C01">
        <w:rPr>
          <w:sz w:val="20"/>
          <w:szCs w:val="20"/>
        </w:rPr>
        <w:t xml:space="preserve">in the </w:t>
      </w:r>
      <w:proofErr w:type="spellStart"/>
      <w:r w:rsidR="2AC59200" w:rsidRPr="56321C01">
        <w:rPr>
          <w:sz w:val="20"/>
          <w:szCs w:val="20"/>
        </w:rPr>
        <w:t>hromada</w:t>
      </w:r>
      <w:proofErr w:type="spellEnd"/>
      <w:r w:rsidR="4293F0C9" w:rsidRPr="56321C01">
        <w:rPr>
          <w:sz w:val="20"/>
          <w:szCs w:val="20"/>
        </w:rPr>
        <w:t xml:space="preserve"> to accommodate IDPs intending to settle long-term? Has this always been the case, or is the situation changing? </w:t>
      </w:r>
    </w:p>
    <w:p w14:paraId="4157E8E6" w14:textId="5C812A5F" w:rsidR="4293F0C9" w:rsidRDefault="4293F0C9" w:rsidP="000D227C">
      <w:pPr>
        <w:pStyle w:val="ListParagraph"/>
        <w:numPr>
          <w:ilvl w:val="0"/>
          <w:numId w:val="7"/>
        </w:numPr>
        <w:spacing w:before="0" w:after="120" w:line="259" w:lineRule="auto"/>
      </w:pPr>
      <w:r w:rsidRPr="56321C01">
        <w:rPr>
          <w:sz w:val="20"/>
          <w:szCs w:val="20"/>
        </w:rPr>
        <w:t xml:space="preserve">Do displaced and non-displaced households have the same agreement and payment rates? If not, </w:t>
      </w:r>
      <w:proofErr w:type="gramStart"/>
      <w:r w:rsidRPr="56321C01">
        <w:rPr>
          <w:sz w:val="20"/>
          <w:szCs w:val="20"/>
        </w:rPr>
        <w:t>why</w:t>
      </w:r>
      <w:proofErr w:type="gramEnd"/>
      <w:r w:rsidRPr="56321C01">
        <w:rPr>
          <w:sz w:val="20"/>
          <w:szCs w:val="20"/>
        </w:rPr>
        <w:t xml:space="preserve"> and what are the significant differences? </w:t>
      </w:r>
    </w:p>
    <w:p w14:paraId="6DE983E1" w14:textId="326CFD3B" w:rsidR="16FEF5C8" w:rsidRDefault="16FEF5C8" w:rsidP="000D227C">
      <w:pPr>
        <w:pStyle w:val="ListParagraph"/>
        <w:numPr>
          <w:ilvl w:val="0"/>
          <w:numId w:val="7"/>
        </w:numPr>
        <w:spacing w:before="0" w:after="120" w:line="259" w:lineRule="auto"/>
      </w:pPr>
      <w:r w:rsidRPr="56321C01">
        <w:rPr>
          <w:rFonts w:eastAsia="Arial Narrow" w:cs="Arial Narrow"/>
          <w:sz w:val="20"/>
          <w:szCs w:val="20"/>
        </w:rPr>
        <w:t>Which groups are most vulnerable in terms of access to adequate housing? In your opinion, what will happen to these groups overtime?</w:t>
      </w:r>
      <w:r>
        <w:br/>
      </w:r>
    </w:p>
    <w:p w14:paraId="500F5A0D" w14:textId="023B13CA" w:rsidR="00883970" w:rsidRDefault="4143659B" w:rsidP="56321C01">
      <w:pPr>
        <w:pStyle w:val="ListParagraph"/>
        <w:numPr>
          <w:ilvl w:val="0"/>
          <w:numId w:val="4"/>
        </w:numPr>
        <w:spacing w:before="0" w:after="120" w:line="259" w:lineRule="auto"/>
        <w:rPr>
          <w:i/>
        </w:rPr>
      </w:pPr>
      <w:r w:rsidRPr="23FB7135">
        <w:rPr>
          <w:b/>
          <w:bCs/>
          <w:sz w:val="20"/>
          <w:szCs w:val="20"/>
        </w:rPr>
        <w:t>How easy is it for IDPs to access</w:t>
      </w:r>
      <w:r w:rsidR="55F154B5" w:rsidRPr="23FB7135">
        <w:rPr>
          <w:b/>
          <w:bCs/>
          <w:sz w:val="20"/>
          <w:szCs w:val="20"/>
        </w:rPr>
        <w:t xml:space="preserve"> the </w:t>
      </w:r>
      <w:r w:rsidR="7303EACD" w:rsidRPr="23FB7135">
        <w:rPr>
          <w:b/>
          <w:bCs/>
          <w:sz w:val="20"/>
          <w:szCs w:val="20"/>
        </w:rPr>
        <w:t xml:space="preserve">public </w:t>
      </w:r>
      <w:r w:rsidRPr="23FB7135">
        <w:rPr>
          <w:b/>
          <w:bCs/>
          <w:sz w:val="20"/>
          <w:szCs w:val="20"/>
        </w:rPr>
        <w:t>services</w:t>
      </w:r>
      <w:r w:rsidR="4CE4B581" w:rsidRPr="23FB7135">
        <w:rPr>
          <w:b/>
          <w:bCs/>
          <w:sz w:val="20"/>
          <w:szCs w:val="20"/>
        </w:rPr>
        <w:t xml:space="preserve"> their household requires</w:t>
      </w:r>
      <w:r w:rsidRPr="23FB7135">
        <w:rPr>
          <w:b/>
          <w:bCs/>
          <w:sz w:val="20"/>
          <w:szCs w:val="20"/>
        </w:rPr>
        <w:t xml:space="preserve"> (</w:t>
      </w:r>
      <w:r w:rsidR="43EB621E" w:rsidRPr="23FB7135">
        <w:rPr>
          <w:b/>
          <w:bCs/>
          <w:sz w:val="20"/>
          <w:szCs w:val="20"/>
        </w:rPr>
        <w:t>I.</w:t>
      </w:r>
      <w:r w:rsidRPr="23FB7135">
        <w:rPr>
          <w:b/>
          <w:bCs/>
          <w:sz w:val="20"/>
          <w:szCs w:val="20"/>
        </w:rPr>
        <w:t>e.</w:t>
      </w:r>
      <w:r w:rsidR="6DE6B750" w:rsidRPr="23FB7135">
        <w:rPr>
          <w:b/>
          <w:bCs/>
          <w:sz w:val="20"/>
          <w:szCs w:val="20"/>
        </w:rPr>
        <w:t>, healthcare,</w:t>
      </w:r>
      <w:r w:rsidR="176860EC" w:rsidRPr="23FB7135">
        <w:rPr>
          <w:b/>
          <w:bCs/>
          <w:sz w:val="20"/>
          <w:szCs w:val="20"/>
        </w:rPr>
        <w:t xml:space="preserve"> </w:t>
      </w:r>
      <w:r w:rsidR="6DE6B750" w:rsidRPr="23FB7135">
        <w:rPr>
          <w:b/>
          <w:bCs/>
          <w:sz w:val="20"/>
          <w:szCs w:val="20"/>
        </w:rPr>
        <w:t>administrative</w:t>
      </w:r>
      <w:r w:rsidR="50653C40" w:rsidRPr="23FB7135">
        <w:rPr>
          <w:b/>
          <w:bCs/>
          <w:sz w:val="20"/>
          <w:szCs w:val="20"/>
        </w:rPr>
        <w:t>, social services</w:t>
      </w:r>
      <w:r w:rsidR="6DE6B750" w:rsidRPr="23FB7135">
        <w:rPr>
          <w:b/>
          <w:bCs/>
          <w:sz w:val="20"/>
          <w:szCs w:val="20"/>
        </w:rPr>
        <w:t xml:space="preserve">)? </w:t>
      </w:r>
      <w:r w:rsidR="00901590" w:rsidRPr="23FB7135">
        <w:rPr>
          <w:rFonts w:eastAsia="Arial Narrow" w:cs="Arial Narrow"/>
          <w:b/>
          <w:bCs/>
          <w:sz w:val="20"/>
          <w:szCs w:val="20"/>
        </w:rPr>
        <w:t xml:space="preserve"> </w:t>
      </w:r>
      <w:r w:rsidR="4EDDDADD" w:rsidRPr="23FB7135">
        <w:rPr>
          <w:rFonts w:eastAsia="Arial Narrow" w:cs="Arial Narrow"/>
          <w:b/>
          <w:bCs/>
          <w:sz w:val="20"/>
          <w:szCs w:val="20"/>
        </w:rPr>
        <w:t xml:space="preserve"> </w:t>
      </w:r>
    </w:p>
    <w:p w14:paraId="10C95696" w14:textId="43CAA2B6" w:rsidR="171A8031" w:rsidRPr="0059326B" w:rsidRDefault="171A8031" w:rsidP="0059326B">
      <w:pPr>
        <w:spacing w:before="0" w:after="120" w:line="259" w:lineRule="auto"/>
      </w:pPr>
      <w:r w:rsidRPr="0059326B">
        <w:rPr>
          <w:rFonts w:eastAsia="Arial Narrow" w:cs="Arial Narrow"/>
          <w:i/>
          <w:iCs/>
          <w:sz w:val="20"/>
          <w:szCs w:val="20"/>
        </w:rPr>
        <w:t>Prob</w:t>
      </w:r>
      <w:r w:rsidR="7A91FFF8" w:rsidRPr="0059326B">
        <w:rPr>
          <w:rFonts w:eastAsia="Arial Narrow" w:cs="Arial Narrow"/>
          <w:i/>
          <w:iCs/>
          <w:sz w:val="20"/>
          <w:szCs w:val="20"/>
        </w:rPr>
        <w:t>ing questions</w:t>
      </w:r>
      <w:r w:rsidRPr="0059326B">
        <w:rPr>
          <w:rFonts w:eastAsia="Arial Narrow" w:cs="Arial Narrow"/>
          <w:i/>
          <w:iCs/>
          <w:sz w:val="20"/>
          <w:szCs w:val="20"/>
        </w:rPr>
        <w:t xml:space="preserve">: </w:t>
      </w:r>
    </w:p>
    <w:p w14:paraId="19FCBCDD" w14:textId="00BE0A0E" w:rsidR="6D643B10" w:rsidRDefault="6D643B10" w:rsidP="56321C01">
      <w:pPr>
        <w:pStyle w:val="ListParagraph"/>
        <w:numPr>
          <w:ilvl w:val="1"/>
          <w:numId w:val="4"/>
        </w:numPr>
        <w:spacing w:before="0" w:after="120" w:line="259" w:lineRule="auto"/>
      </w:pPr>
      <w:r w:rsidRPr="23FB7135">
        <w:rPr>
          <w:sz w:val="20"/>
          <w:szCs w:val="20"/>
        </w:rPr>
        <w:t xml:space="preserve">Where do IDP households primarily receive information concerning accessing public services in the </w:t>
      </w:r>
      <w:proofErr w:type="spellStart"/>
      <w:r w:rsidR="391C7DC7" w:rsidRPr="23FB7135">
        <w:rPr>
          <w:sz w:val="20"/>
          <w:szCs w:val="20"/>
        </w:rPr>
        <w:t>hromada</w:t>
      </w:r>
      <w:proofErr w:type="spellEnd"/>
      <w:r w:rsidRPr="23FB7135">
        <w:rPr>
          <w:sz w:val="20"/>
          <w:szCs w:val="20"/>
        </w:rPr>
        <w:t xml:space="preserve">?   </w:t>
      </w:r>
      <w:r w:rsidR="0931AE7C" w:rsidRPr="23FB7135">
        <w:rPr>
          <w:sz w:val="20"/>
          <w:szCs w:val="20"/>
        </w:rPr>
        <w:t xml:space="preserve"> </w:t>
      </w:r>
    </w:p>
    <w:p w14:paraId="12ACEF0D" w14:textId="3C460209" w:rsidR="592BBC74" w:rsidRDefault="592BBC74" w:rsidP="56321C01">
      <w:pPr>
        <w:pStyle w:val="ListParagraph"/>
        <w:numPr>
          <w:ilvl w:val="1"/>
          <w:numId w:val="4"/>
        </w:numPr>
        <w:spacing w:before="0" w:after="120" w:line="259" w:lineRule="auto"/>
      </w:pPr>
      <w:r w:rsidRPr="23FB7135">
        <w:rPr>
          <w:sz w:val="20"/>
          <w:szCs w:val="20"/>
        </w:rPr>
        <w:t>In your opinion, wh</w:t>
      </w:r>
      <w:r w:rsidR="57E84011" w:rsidRPr="23FB7135">
        <w:rPr>
          <w:sz w:val="20"/>
          <w:szCs w:val="20"/>
        </w:rPr>
        <w:t>at</w:t>
      </w:r>
      <w:r w:rsidRPr="23FB7135">
        <w:rPr>
          <w:sz w:val="20"/>
          <w:szCs w:val="20"/>
        </w:rPr>
        <w:t xml:space="preserve"> types of barriers prevent IDPs from accessing the public services they require? Are certain IDPs more susceptible to these challenges? (I.e., </w:t>
      </w:r>
      <w:r w:rsidR="6A55E776" w:rsidRPr="23FB7135">
        <w:rPr>
          <w:sz w:val="20"/>
          <w:szCs w:val="20"/>
        </w:rPr>
        <w:t xml:space="preserve">older persons, persons with disabilities, etc.) </w:t>
      </w:r>
      <w:r>
        <w:br/>
      </w:r>
    </w:p>
    <w:p w14:paraId="07E12F1A" w14:textId="1C011708" w:rsidR="06FED40F" w:rsidRDefault="06FED40F" w:rsidP="56321C01">
      <w:pPr>
        <w:pStyle w:val="ListParagraph"/>
        <w:numPr>
          <w:ilvl w:val="0"/>
          <w:numId w:val="4"/>
        </w:numPr>
        <w:spacing w:before="0" w:after="120" w:line="259" w:lineRule="auto"/>
        <w:rPr>
          <w:b/>
          <w:bCs/>
        </w:rPr>
      </w:pPr>
      <w:r w:rsidRPr="23FB7135">
        <w:rPr>
          <w:rFonts w:eastAsia="Arial Narrow" w:cs="Arial Narrow"/>
          <w:b/>
          <w:bCs/>
          <w:sz w:val="20"/>
          <w:szCs w:val="20"/>
        </w:rPr>
        <w:t>What is the level of engagement of IDPs participating in public affairs that impact decision-making processes surrounding IDP concerns (I.e., local public meetings)</w:t>
      </w:r>
      <w:r w:rsidR="72C0B638" w:rsidRPr="23FB7135">
        <w:rPr>
          <w:rFonts w:eastAsia="Arial Narrow" w:cs="Arial Narrow"/>
          <w:b/>
          <w:bCs/>
          <w:sz w:val="20"/>
          <w:szCs w:val="20"/>
        </w:rPr>
        <w:t xml:space="preserve">? </w:t>
      </w:r>
    </w:p>
    <w:p w14:paraId="7C313D21" w14:textId="0BDAD685" w:rsidR="7F39B439" w:rsidRDefault="45CA2E2B" w:rsidP="0059326B">
      <w:pPr>
        <w:spacing w:before="0" w:after="120" w:line="259" w:lineRule="auto"/>
      </w:pPr>
      <w:r w:rsidRPr="0059326B">
        <w:rPr>
          <w:rFonts w:eastAsia="Arial Narrow" w:cs="Arial Narrow"/>
          <w:sz w:val="20"/>
          <w:szCs w:val="20"/>
        </w:rPr>
        <w:t>Prob</w:t>
      </w:r>
      <w:r w:rsidR="732B61BC" w:rsidRPr="0059326B">
        <w:rPr>
          <w:rFonts w:eastAsia="Arial Narrow" w:cs="Arial Narrow"/>
          <w:sz w:val="20"/>
          <w:szCs w:val="20"/>
        </w:rPr>
        <w:t>ing questions</w:t>
      </w:r>
      <w:r w:rsidRPr="0059326B">
        <w:rPr>
          <w:rFonts w:eastAsia="Arial Narrow" w:cs="Arial Narrow"/>
          <w:sz w:val="20"/>
          <w:szCs w:val="20"/>
        </w:rPr>
        <w:t xml:space="preserve">: </w:t>
      </w:r>
    </w:p>
    <w:p w14:paraId="33FEBDF7" w14:textId="57BA7029" w:rsidR="0059326B" w:rsidRPr="0059326B" w:rsidRDefault="6F40FD58" w:rsidP="0059326B">
      <w:pPr>
        <w:pStyle w:val="ListParagraph"/>
        <w:numPr>
          <w:ilvl w:val="1"/>
          <w:numId w:val="4"/>
        </w:numPr>
        <w:spacing w:before="0" w:after="120" w:line="259" w:lineRule="auto"/>
      </w:pPr>
      <w:r w:rsidRPr="23FB7135">
        <w:rPr>
          <w:rFonts w:eastAsia="Arial Narrow" w:cs="Arial Narrow"/>
          <w:sz w:val="20"/>
          <w:szCs w:val="20"/>
        </w:rPr>
        <w:t>Wha</w:t>
      </w:r>
      <w:r w:rsidR="160DFC49" w:rsidRPr="23FB7135">
        <w:rPr>
          <w:rFonts w:eastAsia="Arial Narrow" w:cs="Arial Narrow"/>
          <w:sz w:val="20"/>
          <w:szCs w:val="20"/>
        </w:rPr>
        <w:t>t types of public and community activities do IDPs participate</w:t>
      </w:r>
      <w:r w:rsidR="720A3649" w:rsidRPr="23FB7135">
        <w:rPr>
          <w:rFonts w:eastAsia="Arial Narrow" w:cs="Arial Narrow"/>
          <w:sz w:val="20"/>
          <w:szCs w:val="20"/>
        </w:rPr>
        <w:t xml:space="preserve"> in this </w:t>
      </w:r>
      <w:proofErr w:type="spellStart"/>
      <w:r w:rsidR="720A3649" w:rsidRPr="23FB7135">
        <w:rPr>
          <w:rFonts w:eastAsia="Arial Narrow" w:cs="Arial Narrow"/>
          <w:sz w:val="20"/>
          <w:szCs w:val="20"/>
        </w:rPr>
        <w:t>hromada</w:t>
      </w:r>
      <w:proofErr w:type="spellEnd"/>
      <w:r w:rsidR="160DFC49" w:rsidRPr="23FB7135">
        <w:rPr>
          <w:rFonts w:eastAsia="Arial Narrow" w:cs="Arial Narrow"/>
          <w:sz w:val="20"/>
          <w:szCs w:val="20"/>
        </w:rPr>
        <w:t xml:space="preserve">? </w:t>
      </w:r>
    </w:p>
    <w:p w14:paraId="24B68368" w14:textId="7E31BDD4" w:rsidR="0059326B" w:rsidRPr="0059326B" w:rsidRDefault="0059326B" w:rsidP="0059326B">
      <w:pPr>
        <w:pStyle w:val="ListParagraph"/>
        <w:numPr>
          <w:ilvl w:val="1"/>
          <w:numId w:val="4"/>
        </w:numPr>
        <w:spacing w:before="0" w:after="120" w:line="259" w:lineRule="auto"/>
      </w:pPr>
      <w:r w:rsidRPr="23FB7135">
        <w:rPr>
          <w:sz w:val="20"/>
          <w:szCs w:val="20"/>
        </w:rPr>
        <w:t>H</w:t>
      </w:r>
      <w:r w:rsidR="608D1376" w:rsidRPr="23FB7135">
        <w:rPr>
          <w:sz w:val="20"/>
          <w:szCs w:val="20"/>
        </w:rPr>
        <w:t xml:space="preserve">ow do IDPs get information about local public </w:t>
      </w:r>
      <w:r w:rsidR="4FA6AFB9" w:rsidRPr="23FB7135">
        <w:rPr>
          <w:sz w:val="20"/>
          <w:szCs w:val="20"/>
        </w:rPr>
        <w:t>affairs</w:t>
      </w:r>
      <w:r w:rsidR="608D1376" w:rsidRPr="23FB7135">
        <w:rPr>
          <w:sz w:val="20"/>
          <w:szCs w:val="20"/>
        </w:rPr>
        <w:t>? In your opinion, in what ways ca</w:t>
      </w:r>
      <w:r w:rsidR="45BAE195" w:rsidRPr="23FB7135">
        <w:rPr>
          <w:sz w:val="20"/>
          <w:szCs w:val="20"/>
        </w:rPr>
        <w:t xml:space="preserve">n IDP’s awareness of local public </w:t>
      </w:r>
      <w:r w:rsidR="2CB75897" w:rsidRPr="23FB7135">
        <w:rPr>
          <w:sz w:val="20"/>
          <w:szCs w:val="20"/>
        </w:rPr>
        <w:t>affairs</w:t>
      </w:r>
      <w:r w:rsidR="45BAE195" w:rsidRPr="23FB7135">
        <w:rPr>
          <w:sz w:val="20"/>
          <w:szCs w:val="20"/>
        </w:rPr>
        <w:t xml:space="preserve"> </w:t>
      </w:r>
      <w:r w:rsidR="608D1376" w:rsidRPr="23FB7135">
        <w:rPr>
          <w:sz w:val="20"/>
          <w:szCs w:val="20"/>
        </w:rPr>
        <w:t>be improved?</w:t>
      </w:r>
    </w:p>
    <w:p w14:paraId="04A9A7A8" w14:textId="3595446D" w:rsidR="000D227C" w:rsidRPr="000D227C" w:rsidRDefault="1BF790E9" w:rsidP="000D227C">
      <w:pPr>
        <w:pStyle w:val="ListParagraph"/>
        <w:numPr>
          <w:ilvl w:val="1"/>
          <w:numId w:val="4"/>
        </w:numPr>
        <w:spacing w:before="0" w:after="120" w:line="259" w:lineRule="auto"/>
      </w:pPr>
      <w:r w:rsidRPr="23FB7135">
        <w:rPr>
          <w:sz w:val="20"/>
          <w:szCs w:val="20"/>
        </w:rPr>
        <w:t>How do</w:t>
      </w:r>
      <w:r w:rsidR="3E6C4B7F" w:rsidRPr="23FB7135">
        <w:rPr>
          <w:sz w:val="20"/>
          <w:szCs w:val="20"/>
        </w:rPr>
        <w:t>es</w:t>
      </w:r>
      <w:r w:rsidRPr="23FB7135">
        <w:rPr>
          <w:sz w:val="20"/>
          <w:szCs w:val="20"/>
        </w:rPr>
        <w:t xml:space="preserve"> IDPs’ participation or non-participation in public life affect</w:t>
      </w:r>
      <w:r w:rsidR="524EF461" w:rsidRPr="23FB7135">
        <w:rPr>
          <w:sz w:val="20"/>
          <w:szCs w:val="20"/>
        </w:rPr>
        <w:t xml:space="preserve"> their relationships with non-IDPs and</w:t>
      </w:r>
      <w:r w:rsidR="3A7C4B1D" w:rsidRPr="23FB7135">
        <w:rPr>
          <w:sz w:val="20"/>
          <w:szCs w:val="20"/>
        </w:rPr>
        <w:t xml:space="preserve"> wider</w:t>
      </w:r>
      <w:r w:rsidRPr="23FB7135">
        <w:rPr>
          <w:sz w:val="20"/>
          <w:szCs w:val="20"/>
        </w:rPr>
        <w:t xml:space="preserve"> </w:t>
      </w:r>
      <w:r w:rsidR="7F33C3F5" w:rsidRPr="23FB7135">
        <w:rPr>
          <w:sz w:val="20"/>
          <w:szCs w:val="20"/>
        </w:rPr>
        <w:t xml:space="preserve">host </w:t>
      </w:r>
      <w:r w:rsidRPr="23FB7135">
        <w:rPr>
          <w:sz w:val="20"/>
          <w:szCs w:val="20"/>
        </w:rPr>
        <w:t>community</w:t>
      </w:r>
      <w:r w:rsidR="1C7BC30B" w:rsidRPr="23FB7135">
        <w:rPr>
          <w:sz w:val="20"/>
          <w:szCs w:val="20"/>
        </w:rPr>
        <w:t xml:space="preserve">? </w:t>
      </w:r>
    </w:p>
    <w:p w14:paraId="1DE8FB8D" w14:textId="584FADA7" w:rsidR="1C7BC30B" w:rsidRDefault="1C7BC30B" w:rsidP="000D227C">
      <w:pPr>
        <w:pStyle w:val="ListParagraph"/>
        <w:numPr>
          <w:ilvl w:val="1"/>
          <w:numId w:val="4"/>
        </w:numPr>
        <w:spacing w:before="0" w:after="120" w:line="259" w:lineRule="auto"/>
      </w:pPr>
      <w:r w:rsidRPr="23FB7135">
        <w:rPr>
          <w:sz w:val="20"/>
          <w:szCs w:val="20"/>
        </w:rPr>
        <w:t xml:space="preserve">Are any </w:t>
      </w:r>
      <w:r w:rsidR="1CF1BC13" w:rsidRPr="23FB7135">
        <w:rPr>
          <w:sz w:val="20"/>
          <w:szCs w:val="20"/>
        </w:rPr>
        <w:t>groups</w:t>
      </w:r>
      <w:r w:rsidRPr="23FB7135">
        <w:rPr>
          <w:sz w:val="20"/>
          <w:szCs w:val="20"/>
        </w:rPr>
        <w:t xml:space="preserve"> of IDPs less likely to participate in local public life? </w:t>
      </w:r>
      <w:r w:rsidR="3D2447A0" w:rsidRPr="23FB7135">
        <w:rPr>
          <w:sz w:val="20"/>
          <w:szCs w:val="20"/>
        </w:rPr>
        <w:t xml:space="preserve">What measures should be taken to mitigate obstacles </w:t>
      </w:r>
      <w:r w:rsidR="56A3299C" w:rsidRPr="23FB7135">
        <w:rPr>
          <w:sz w:val="20"/>
          <w:szCs w:val="20"/>
        </w:rPr>
        <w:t>for</w:t>
      </w:r>
      <w:r w:rsidR="3D2447A0" w:rsidRPr="23FB7135">
        <w:rPr>
          <w:sz w:val="20"/>
          <w:szCs w:val="20"/>
        </w:rPr>
        <w:t xml:space="preserve"> their public engagement?</w:t>
      </w:r>
    </w:p>
    <w:p w14:paraId="2BA2A1AA" w14:textId="6D8C3629" w:rsidR="4BDF73E3" w:rsidRDefault="4BDF73E3" w:rsidP="000D227C">
      <w:pPr>
        <w:pStyle w:val="Greytitle"/>
        <w:rPr>
          <w:i/>
          <w:iCs/>
          <w:sz w:val="28"/>
          <w:szCs w:val="28"/>
        </w:rPr>
      </w:pPr>
      <w:r w:rsidRPr="56321C01">
        <w:rPr>
          <w:i/>
          <w:iCs/>
          <w:sz w:val="28"/>
          <w:szCs w:val="28"/>
        </w:rPr>
        <w:lastRenderedPageBreak/>
        <w:t>Question</w:t>
      </w:r>
      <w:r w:rsidR="582D14BA" w:rsidRPr="56321C01">
        <w:rPr>
          <w:i/>
          <w:iCs/>
          <w:sz w:val="28"/>
          <w:szCs w:val="28"/>
        </w:rPr>
        <w:t>s</w:t>
      </w:r>
      <w:r w:rsidRPr="56321C01">
        <w:rPr>
          <w:i/>
          <w:iCs/>
          <w:sz w:val="28"/>
          <w:szCs w:val="28"/>
        </w:rPr>
        <w:t xml:space="preserve"> concerning </w:t>
      </w:r>
      <w:proofErr w:type="gramStart"/>
      <w:r w:rsidR="4494FC02" w:rsidRPr="56321C01">
        <w:rPr>
          <w:i/>
          <w:iCs/>
          <w:sz w:val="28"/>
          <w:szCs w:val="28"/>
        </w:rPr>
        <w:t>r</w:t>
      </w:r>
      <w:r w:rsidRPr="56321C01">
        <w:rPr>
          <w:i/>
          <w:iCs/>
          <w:sz w:val="28"/>
          <w:szCs w:val="28"/>
        </w:rPr>
        <w:t>eturnees</w:t>
      </w:r>
      <w:proofErr w:type="gramEnd"/>
    </w:p>
    <w:p w14:paraId="2F93787A" w14:textId="6F70C766" w:rsidR="32626CBC" w:rsidRPr="000D227C" w:rsidRDefault="32626CBC" w:rsidP="000D227C">
      <w:pPr>
        <w:spacing w:before="0" w:after="120" w:line="259" w:lineRule="auto"/>
        <w:rPr>
          <w:b/>
          <w:bCs/>
          <w:i/>
          <w:iCs/>
        </w:rPr>
      </w:pPr>
      <w:r w:rsidRPr="69E2FAD5">
        <w:rPr>
          <w:b/>
          <w:bCs/>
          <w:i/>
          <w:iCs/>
          <w:sz w:val="20"/>
          <w:szCs w:val="20"/>
          <w:u w:val="single"/>
        </w:rPr>
        <w:t>Note: The following question</w:t>
      </w:r>
      <w:r w:rsidR="44149DE8" w:rsidRPr="69E2FAD5">
        <w:rPr>
          <w:b/>
          <w:bCs/>
          <w:i/>
          <w:iCs/>
          <w:sz w:val="20"/>
          <w:szCs w:val="20"/>
          <w:u w:val="single"/>
        </w:rPr>
        <w:t>s</w:t>
      </w:r>
      <w:r w:rsidRPr="69E2FAD5">
        <w:rPr>
          <w:b/>
          <w:bCs/>
          <w:i/>
          <w:iCs/>
          <w:sz w:val="20"/>
          <w:szCs w:val="20"/>
          <w:u w:val="single"/>
        </w:rPr>
        <w:t xml:space="preserve"> concern households returning to the </w:t>
      </w:r>
      <w:proofErr w:type="spellStart"/>
      <w:r w:rsidRPr="69E2FAD5">
        <w:rPr>
          <w:b/>
          <w:bCs/>
          <w:i/>
          <w:iCs/>
          <w:sz w:val="20"/>
          <w:szCs w:val="20"/>
          <w:u w:val="single"/>
        </w:rPr>
        <w:t>hromada</w:t>
      </w:r>
      <w:proofErr w:type="spellEnd"/>
      <w:r w:rsidRPr="69E2FAD5">
        <w:rPr>
          <w:b/>
          <w:bCs/>
          <w:i/>
          <w:iCs/>
          <w:sz w:val="20"/>
          <w:szCs w:val="20"/>
          <w:u w:val="single"/>
        </w:rPr>
        <w:t xml:space="preserve">. Returnees are identified as households that have left their place of habitual residence in [enter </w:t>
      </w:r>
      <w:proofErr w:type="spellStart"/>
      <w:r w:rsidRPr="69E2FAD5">
        <w:rPr>
          <w:b/>
          <w:bCs/>
          <w:i/>
          <w:iCs/>
          <w:sz w:val="20"/>
          <w:szCs w:val="20"/>
          <w:u w:val="single"/>
        </w:rPr>
        <w:t>hromada</w:t>
      </w:r>
      <w:proofErr w:type="spellEnd"/>
      <w:r w:rsidRPr="69E2FAD5">
        <w:rPr>
          <w:b/>
          <w:bCs/>
          <w:i/>
          <w:iCs/>
          <w:sz w:val="20"/>
          <w:szCs w:val="20"/>
          <w:u w:val="single"/>
        </w:rPr>
        <w:t>] due to the full-scale war on 24 February 2022 and have since returned to their place of habitual residence or an adjacent area for a minimum of two weeks</w:t>
      </w:r>
      <w:r w:rsidRPr="69E2FAD5">
        <w:rPr>
          <w:b/>
          <w:bCs/>
          <w:i/>
          <w:iCs/>
          <w:sz w:val="20"/>
          <w:szCs w:val="20"/>
        </w:rPr>
        <w:t>.</w:t>
      </w:r>
    </w:p>
    <w:p w14:paraId="26EAD15A" w14:textId="7FDE2514" w:rsidR="3BFACD52" w:rsidRDefault="3BFACD52" w:rsidP="69E2FAD5">
      <w:pPr>
        <w:pStyle w:val="ListParagraph"/>
        <w:numPr>
          <w:ilvl w:val="0"/>
          <w:numId w:val="4"/>
        </w:numPr>
        <w:spacing w:before="0" w:after="120" w:line="259" w:lineRule="auto"/>
        <w:rPr>
          <w:b/>
          <w:bCs/>
          <w:sz w:val="20"/>
          <w:szCs w:val="20"/>
        </w:rPr>
      </w:pPr>
      <w:r w:rsidRPr="69E2FAD5">
        <w:rPr>
          <w:b/>
          <w:bCs/>
          <w:sz w:val="20"/>
          <w:szCs w:val="20"/>
        </w:rPr>
        <w:t xml:space="preserve">Are you aware of the situation of returnees </w:t>
      </w:r>
      <w:r w:rsidR="1881A0D6" w:rsidRPr="69E2FAD5">
        <w:rPr>
          <w:b/>
          <w:bCs/>
          <w:sz w:val="20"/>
          <w:szCs w:val="20"/>
        </w:rPr>
        <w:t xml:space="preserve">in this </w:t>
      </w:r>
      <w:proofErr w:type="spellStart"/>
      <w:r w:rsidR="1881A0D6" w:rsidRPr="69E2FAD5">
        <w:rPr>
          <w:b/>
          <w:bCs/>
          <w:sz w:val="20"/>
          <w:szCs w:val="20"/>
        </w:rPr>
        <w:t>hromada</w:t>
      </w:r>
      <w:proofErr w:type="spellEnd"/>
      <w:r w:rsidR="1881A0D6" w:rsidRPr="69E2FAD5">
        <w:rPr>
          <w:b/>
          <w:bCs/>
          <w:sz w:val="20"/>
          <w:szCs w:val="20"/>
        </w:rPr>
        <w:t>?</w:t>
      </w:r>
      <w:r w:rsidRPr="69E2FAD5">
        <w:rPr>
          <w:b/>
          <w:bCs/>
          <w:sz w:val="20"/>
          <w:szCs w:val="20"/>
        </w:rPr>
        <w:t xml:space="preserve"> If yes, what</w:t>
      </w:r>
      <w:r w:rsidR="39E27847" w:rsidRPr="69E2FAD5">
        <w:rPr>
          <w:b/>
          <w:bCs/>
          <w:sz w:val="20"/>
          <w:szCs w:val="20"/>
        </w:rPr>
        <w:t xml:space="preserve"> </w:t>
      </w:r>
      <w:r w:rsidRPr="69E2FAD5">
        <w:rPr>
          <w:b/>
          <w:bCs/>
          <w:sz w:val="20"/>
          <w:szCs w:val="20"/>
        </w:rPr>
        <w:t>challenges do they face</w:t>
      </w:r>
      <w:r w:rsidR="09EDF60E" w:rsidRPr="69E2FAD5">
        <w:rPr>
          <w:b/>
          <w:bCs/>
          <w:sz w:val="20"/>
          <w:szCs w:val="20"/>
        </w:rPr>
        <w:t xml:space="preserve"> concerning their reintegration</w:t>
      </w:r>
      <w:r w:rsidRPr="69E2FAD5">
        <w:rPr>
          <w:b/>
          <w:bCs/>
          <w:sz w:val="20"/>
          <w:szCs w:val="20"/>
        </w:rPr>
        <w:t xml:space="preserve">? </w:t>
      </w:r>
    </w:p>
    <w:p w14:paraId="2BBC1EB8" w14:textId="2FEE7808" w:rsidR="3BFACD52" w:rsidRDefault="3BFACD52" w:rsidP="69E2FAD5">
      <w:pPr>
        <w:spacing w:before="0" w:after="120" w:line="259" w:lineRule="auto"/>
        <w:rPr>
          <w:sz w:val="20"/>
          <w:szCs w:val="20"/>
        </w:rPr>
      </w:pPr>
      <w:r w:rsidRPr="69E2FAD5">
        <w:rPr>
          <w:i/>
          <w:iCs/>
          <w:sz w:val="20"/>
          <w:szCs w:val="20"/>
        </w:rPr>
        <w:t xml:space="preserve">Probing question: </w:t>
      </w:r>
    </w:p>
    <w:p w14:paraId="42F50DA8" w14:textId="4AD69A36" w:rsidR="3BFACD52" w:rsidRDefault="3BFACD52" w:rsidP="69E2FAD5">
      <w:pPr>
        <w:pStyle w:val="ListParagraph"/>
        <w:numPr>
          <w:ilvl w:val="0"/>
          <w:numId w:val="1"/>
        </w:numPr>
        <w:spacing w:before="0" w:after="120" w:line="259" w:lineRule="auto"/>
        <w:rPr>
          <w:sz w:val="20"/>
          <w:szCs w:val="20"/>
        </w:rPr>
      </w:pPr>
      <w:r w:rsidRPr="69E2FAD5">
        <w:rPr>
          <w:sz w:val="20"/>
          <w:szCs w:val="20"/>
        </w:rPr>
        <w:t xml:space="preserve">Are these challenges different from the experiences of IDPs and the host community? </w:t>
      </w:r>
    </w:p>
    <w:p w14:paraId="55DCC9D0" w14:textId="53A82858" w:rsidR="56321C01" w:rsidRDefault="56321C01" w:rsidP="56321C01">
      <w:pPr>
        <w:spacing w:before="0" w:after="120" w:line="259" w:lineRule="auto"/>
      </w:pPr>
    </w:p>
    <w:p w14:paraId="2EB16D7C" w14:textId="43F93AC3" w:rsidR="30DC8C96" w:rsidRPr="00F11216" w:rsidRDefault="18CDB9FF" w:rsidP="56321C01">
      <w:pPr>
        <w:pStyle w:val="Greytitle"/>
        <w:numPr>
          <w:ilvl w:val="0"/>
          <w:numId w:val="4"/>
        </w:numPr>
        <w:spacing w:before="0" w:line="259" w:lineRule="auto"/>
        <w:rPr>
          <w:i/>
          <w:iCs/>
          <w:sz w:val="28"/>
          <w:szCs w:val="28"/>
        </w:rPr>
      </w:pPr>
      <w:r w:rsidRPr="69E2FAD5">
        <w:rPr>
          <w:i/>
          <w:iCs/>
          <w:sz w:val="28"/>
          <w:szCs w:val="28"/>
        </w:rPr>
        <w:t>Closing Questions</w:t>
      </w:r>
    </w:p>
    <w:p w14:paraId="49B4F827" w14:textId="4B5035D6" w:rsidR="30DC8C96" w:rsidRDefault="41457991" w:rsidP="56321C01">
      <w:pPr>
        <w:pStyle w:val="ListParagraph"/>
        <w:numPr>
          <w:ilvl w:val="0"/>
          <w:numId w:val="4"/>
        </w:numPr>
        <w:spacing w:before="0" w:after="120" w:line="259" w:lineRule="auto"/>
        <w:rPr>
          <w:b/>
          <w:bCs/>
        </w:rPr>
      </w:pPr>
      <w:r w:rsidRPr="69E2FAD5">
        <w:rPr>
          <w:b/>
          <w:bCs/>
          <w:sz w:val="20"/>
          <w:szCs w:val="20"/>
        </w:rPr>
        <w:t xml:space="preserve"> </w:t>
      </w:r>
      <w:r w:rsidR="30DC8C96" w:rsidRPr="69E2FAD5">
        <w:rPr>
          <w:b/>
          <w:bCs/>
          <w:sz w:val="20"/>
          <w:szCs w:val="20"/>
        </w:rPr>
        <w:t xml:space="preserve">Is there anything that we have not asked you or discussed that you think may be relevant for us? </w:t>
      </w:r>
      <w:r>
        <w:br/>
      </w:r>
    </w:p>
    <w:p w14:paraId="39A9DB42" w14:textId="6D2D0918" w:rsidR="00113131" w:rsidRPr="00113131" w:rsidRDefault="00113131" w:rsidP="56321C01">
      <w:pPr>
        <w:pStyle w:val="ListParagraph"/>
        <w:numPr>
          <w:ilvl w:val="0"/>
          <w:numId w:val="4"/>
        </w:numPr>
        <w:spacing w:before="0" w:after="120" w:line="259" w:lineRule="auto"/>
      </w:pPr>
      <w:r w:rsidRPr="69E2FAD5">
        <w:rPr>
          <w:rFonts w:eastAsia="Arial Narrow" w:cs="Arial Narrow"/>
          <w:b/>
          <w:bCs/>
          <w:sz w:val="20"/>
          <w:szCs w:val="20"/>
        </w:rPr>
        <w:t xml:space="preserve">What type of information/ data would your </w:t>
      </w:r>
      <w:r w:rsidR="248D5DB7" w:rsidRPr="69E2FAD5">
        <w:rPr>
          <w:rFonts w:eastAsia="Arial Narrow" w:cs="Arial Narrow"/>
          <w:b/>
          <w:bCs/>
          <w:sz w:val="20"/>
          <w:szCs w:val="20"/>
        </w:rPr>
        <w:t xml:space="preserve">department/ </w:t>
      </w:r>
      <w:proofErr w:type="spellStart"/>
      <w:r w:rsidRPr="69E2FAD5">
        <w:rPr>
          <w:rFonts w:eastAsia="Arial Narrow" w:cs="Arial Narrow"/>
          <w:b/>
          <w:bCs/>
          <w:sz w:val="20"/>
          <w:szCs w:val="20"/>
        </w:rPr>
        <w:t>organi</w:t>
      </w:r>
      <w:r w:rsidR="2B54682E" w:rsidRPr="69E2FAD5">
        <w:rPr>
          <w:rFonts w:eastAsia="Arial Narrow" w:cs="Arial Narrow"/>
          <w:b/>
          <w:bCs/>
          <w:sz w:val="20"/>
          <w:szCs w:val="20"/>
        </w:rPr>
        <w:t>s</w:t>
      </w:r>
      <w:r w:rsidRPr="69E2FAD5">
        <w:rPr>
          <w:rFonts w:eastAsia="Arial Narrow" w:cs="Arial Narrow"/>
          <w:b/>
          <w:bCs/>
          <w:sz w:val="20"/>
          <w:szCs w:val="20"/>
        </w:rPr>
        <w:t>ation</w:t>
      </w:r>
      <w:proofErr w:type="spellEnd"/>
      <w:r w:rsidRPr="69E2FAD5">
        <w:rPr>
          <w:rFonts w:eastAsia="Arial Narrow" w:cs="Arial Narrow"/>
          <w:b/>
          <w:bCs/>
          <w:sz w:val="20"/>
          <w:szCs w:val="20"/>
        </w:rPr>
        <w:t xml:space="preserve"> be interested in receiving to help inform your programmatic activities</w:t>
      </w:r>
      <w:r w:rsidR="7E678635" w:rsidRPr="69E2FAD5">
        <w:rPr>
          <w:rFonts w:eastAsia="Arial Narrow" w:cs="Arial Narrow"/>
          <w:b/>
          <w:bCs/>
          <w:sz w:val="20"/>
          <w:szCs w:val="20"/>
        </w:rPr>
        <w:t xml:space="preserve"> supporting IDPs in the </w:t>
      </w:r>
      <w:proofErr w:type="spellStart"/>
      <w:r w:rsidR="051CA85A" w:rsidRPr="69E2FAD5">
        <w:rPr>
          <w:rFonts w:eastAsia="Arial Narrow" w:cs="Arial Narrow"/>
          <w:b/>
          <w:bCs/>
          <w:sz w:val="20"/>
          <w:szCs w:val="20"/>
        </w:rPr>
        <w:t>hromada</w:t>
      </w:r>
      <w:proofErr w:type="spellEnd"/>
      <w:r w:rsidRPr="69E2FAD5">
        <w:rPr>
          <w:rFonts w:eastAsia="Arial Narrow" w:cs="Arial Narrow"/>
          <w:b/>
          <w:bCs/>
          <w:sz w:val="20"/>
          <w:szCs w:val="20"/>
        </w:rPr>
        <w:t xml:space="preserve">? </w:t>
      </w:r>
    </w:p>
    <w:p w14:paraId="1483AB6F" w14:textId="0018A308" w:rsidR="00113131" w:rsidRPr="00901590" w:rsidRDefault="00113131" w:rsidP="719C3F9A">
      <w:pPr>
        <w:spacing w:before="0" w:after="120" w:line="259" w:lineRule="auto"/>
      </w:pPr>
    </w:p>
    <w:p w14:paraId="6457A4F6" w14:textId="0A476179" w:rsidR="00065F24" w:rsidRPr="00901590" w:rsidRDefault="00065F24" w:rsidP="00901590">
      <w:pPr>
        <w:spacing w:before="0" w:after="120" w:line="259" w:lineRule="auto"/>
        <w:rPr>
          <w:sz w:val="20"/>
          <w:szCs w:val="20"/>
        </w:rPr>
      </w:pPr>
    </w:p>
    <w:sectPr w:rsidR="00065F24" w:rsidRPr="00901590" w:rsidSect="00114811">
      <w:footerReference w:type="even" r:id="rId12"/>
      <w:footerReference w:type="default" r:id="rId13"/>
      <w:footerReference w:type="first" r:id="rId14"/>
      <w:pgSz w:w="11900" w:h="16840"/>
      <w:pgMar w:top="993" w:right="1080" w:bottom="1843" w:left="1080" w:header="720" w:footer="7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8409A" w14:textId="77777777" w:rsidR="00D92135" w:rsidRDefault="00D92135" w:rsidP="00A2452D">
      <w:r>
        <w:separator/>
      </w:r>
    </w:p>
  </w:endnote>
  <w:endnote w:type="continuationSeparator" w:id="0">
    <w:p w14:paraId="5C131F28" w14:textId="77777777" w:rsidR="00D92135" w:rsidRDefault="00D92135" w:rsidP="00A2452D">
      <w:r>
        <w:continuationSeparator/>
      </w:r>
    </w:p>
  </w:endnote>
  <w:endnote w:type="continuationNotice" w:id="1">
    <w:p w14:paraId="4BA126DE" w14:textId="77777777" w:rsidR="00D92135" w:rsidRDefault="00D9213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B01D" w14:textId="01FEBBEE" w:rsidR="007002E3" w:rsidRDefault="007002E3" w:rsidP="00872F7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042F1D">
      <w:rPr>
        <w:rStyle w:val="PageNumber"/>
        <w:noProof/>
      </w:rPr>
      <w:t>3</w:t>
    </w:r>
    <w:r>
      <w:rPr>
        <w:rStyle w:val="PageNumber"/>
      </w:rPr>
      <w:fldChar w:fldCharType="end"/>
    </w:r>
  </w:p>
  <w:p w14:paraId="381C2560" w14:textId="77777777" w:rsidR="007002E3" w:rsidRDefault="007002E3" w:rsidP="00872F7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31FC" w14:textId="77777777" w:rsidR="007002E3" w:rsidRDefault="00EB7829" w:rsidP="00872F74">
    <w:pPr>
      <w:pStyle w:val="Footer"/>
      <w:ind w:firstLine="360"/>
    </w:pPr>
    <w:r>
      <w:rPr>
        <w:noProof/>
      </w:rPr>
      <w:drawing>
        <wp:anchor distT="0" distB="0" distL="114300" distR="114300" simplePos="0" relativeHeight="251658242" behindDoc="1" locked="0" layoutInCell="1" allowOverlap="1" wp14:anchorId="19580AAB" wp14:editId="619DF1B3">
          <wp:simplePos x="0" y="0"/>
          <wp:positionH relativeFrom="column">
            <wp:posOffset>-904557</wp:posOffset>
          </wp:positionH>
          <wp:positionV relativeFrom="paragraph">
            <wp:posOffset>-231140</wp:posOffset>
          </wp:positionV>
          <wp:extent cx="7771765" cy="913765"/>
          <wp:effectExtent l="0" t="0" r="635" b="635"/>
          <wp:wrapNone/>
          <wp:docPr id="1" name="Picture 1" descr="C:\Users\Megan\AppData\Local\Microsoft\Windows\INetCache\Content.Word\REACH-logobar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AppData\Local\Microsoft\Windows\INetCache\Content.Word\REACH-logobar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52D">
      <w:rPr>
        <w:i/>
        <w:noProof/>
      </w:rPr>
      <mc:AlternateContent>
        <mc:Choice Requires="wps">
          <w:drawing>
            <wp:anchor distT="45720" distB="45720" distL="114300" distR="114300" simplePos="0" relativeHeight="251658243" behindDoc="0" locked="0" layoutInCell="1" allowOverlap="1" wp14:anchorId="034E46FC" wp14:editId="6D05D4B0">
              <wp:simplePos x="0" y="0"/>
              <wp:positionH relativeFrom="column">
                <wp:posOffset>-471805</wp:posOffset>
              </wp:positionH>
              <wp:positionV relativeFrom="paragraph">
                <wp:posOffset>75565</wp:posOffset>
              </wp:positionV>
              <wp:extent cx="3943350" cy="3048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04800"/>
                      </a:xfrm>
                      <a:prstGeom prst="rect">
                        <a:avLst/>
                      </a:prstGeom>
                      <a:noFill/>
                      <a:ln w="9525">
                        <a:noFill/>
                        <a:miter lim="800000"/>
                        <a:headEnd/>
                        <a:tailEnd/>
                      </a:ln>
                    </wps:spPr>
                    <wps:txbx>
                      <w:txbxContent>
                        <w:p w14:paraId="216CA549" w14:textId="27948F25" w:rsidR="007002E3" w:rsidRPr="0052722A" w:rsidRDefault="007002E3" w:rsidP="00872F74">
                          <w:pPr>
                            <w:pStyle w:val="Footer"/>
                            <w:rPr>
                              <w:color w:val="FFFFFF" w:themeColor="background1"/>
                            </w:rPr>
                          </w:pPr>
                          <w:r w:rsidRPr="0052722A">
                            <w:rPr>
                              <w:rStyle w:val="PageNumber"/>
                              <w:color w:val="FFFFFF" w:themeColor="background1"/>
                            </w:rPr>
                            <w:fldChar w:fldCharType="begin"/>
                          </w:r>
                          <w:r w:rsidRPr="0052722A">
                            <w:rPr>
                              <w:rStyle w:val="PageNumber"/>
                              <w:color w:val="FFFFFF" w:themeColor="background1"/>
                            </w:rPr>
                            <w:instrText xml:space="preserve">PAGE  </w:instrText>
                          </w:r>
                          <w:r w:rsidRPr="0052722A">
                            <w:rPr>
                              <w:rStyle w:val="PageNumber"/>
                              <w:color w:val="FFFFFF" w:themeColor="background1"/>
                            </w:rPr>
                            <w:fldChar w:fldCharType="separate"/>
                          </w:r>
                          <w:r w:rsidR="0049236B">
                            <w:rPr>
                              <w:rStyle w:val="PageNumber"/>
                              <w:noProof/>
                              <w:color w:val="FFFFFF" w:themeColor="background1"/>
                            </w:rPr>
                            <w:t>3</w:t>
                          </w:r>
                          <w:r w:rsidRPr="0052722A">
                            <w:rPr>
                              <w:rStyle w:val="PageNumber"/>
                              <w:color w:val="FFFFFF" w:themeColor="background1"/>
                            </w:rPr>
                            <w:fldChar w:fldCharType="end"/>
                          </w:r>
                          <w:r w:rsidRPr="0052722A">
                            <w:rPr>
                              <w:color w:val="FFFFFF" w:themeColor="background1"/>
                            </w:rPr>
                            <w:t xml:space="preserve"> – </w:t>
                          </w:r>
                          <w:r w:rsidRPr="0052722A">
                            <w:rPr>
                              <w:b/>
                              <w:color w:val="FFFFFF" w:themeColor="background1"/>
                            </w:rPr>
                            <w:t xml:space="preserve">REACH </w:t>
                          </w:r>
                          <w:r w:rsidR="00AE6AFC">
                            <w:rPr>
                              <w:b/>
                              <w:color w:val="FFFFFF" w:themeColor="background1"/>
                            </w:rPr>
                            <w:t xml:space="preserve">UKR </w:t>
                          </w:r>
                          <w:r w:rsidR="00CB0ACA">
                            <w:rPr>
                              <w:b/>
                              <w:color w:val="FFFFFF" w:themeColor="background1"/>
                            </w:rPr>
                            <w:t>IDP Profiling in Urban Areas</w:t>
                          </w:r>
                          <w:r w:rsidR="00AE6AFC">
                            <w:rPr>
                              <w:b/>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E46FC" id="_x0000_t202" coordsize="21600,21600" o:spt="202" path="m,l,21600r21600,l21600,xe">
              <v:stroke joinstyle="miter"/>
              <v:path gradientshapeok="t" o:connecttype="rect"/>
            </v:shapetype>
            <v:shape id="Text Box 4" o:spid="_x0000_s1026" type="#_x0000_t202" style="position:absolute;left:0;text-align:left;margin-left:-37.15pt;margin-top:5.95pt;width:310.5pt;height:2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" filled="f" stroked="f">
              <v:textbox>
                <w:txbxContent>
                  <w:p w14:paraId="216CA549" w14:textId="27948F25" w:rsidR="007002E3" w:rsidRPr="0052722A" w:rsidRDefault="007002E3" w:rsidP="00872F74">
                    <w:pPr>
                      <w:pStyle w:val="Footer"/>
                      <w:rPr>
                        <w:color w:val="FFFFFF" w:themeColor="background1"/>
                      </w:rPr>
                    </w:pPr>
                    <w:r w:rsidRPr="0052722A">
                      <w:rPr>
                        <w:rStyle w:val="PageNumber"/>
                        <w:color w:val="FFFFFF" w:themeColor="background1"/>
                      </w:rPr>
                      <w:fldChar w:fldCharType="begin"/>
                    </w:r>
                    <w:r w:rsidRPr="0052722A">
                      <w:rPr>
                        <w:rStyle w:val="PageNumber"/>
                        <w:color w:val="FFFFFF" w:themeColor="background1"/>
                      </w:rPr>
                      <w:instrText xml:space="preserve">PAGE  </w:instrText>
                    </w:r>
                    <w:r w:rsidRPr="0052722A">
                      <w:rPr>
                        <w:rStyle w:val="PageNumber"/>
                        <w:color w:val="FFFFFF" w:themeColor="background1"/>
                      </w:rPr>
                      <w:fldChar w:fldCharType="separate"/>
                    </w:r>
                    <w:r w:rsidR="0049236B">
                      <w:rPr>
                        <w:rStyle w:val="PageNumber"/>
                        <w:noProof/>
                        <w:color w:val="FFFFFF" w:themeColor="background1"/>
                      </w:rPr>
                      <w:t>3</w:t>
                    </w:r>
                    <w:r w:rsidRPr="0052722A">
                      <w:rPr>
                        <w:rStyle w:val="PageNumber"/>
                        <w:color w:val="FFFFFF" w:themeColor="background1"/>
                      </w:rPr>
                      <w:fldChar w:fldCharType="end"/>
                    </w:r>
                    <w:r w:rsidRPr="0052722A">
                      <w:rPr>
                        <w:color w:val="FFFFFF" w:themeColor="background1"/>
                      </w:rPr>
                      <w:t xml:space="preserve"> – </w:t>
                    </w:r>
                    <w:r w:rsidRPr="0052722A">
                      <w:rPr>
                        <w:b/>
                        <w:color w:val="FFFFFF" w:themeColor="background1"/>
                      </w:rPr>
                      <w:t xml:space="preserve">REACH </w:t>
                    </w:r>
                    <w:r w:rsidR="00AE6AFC">
                      <w:rPr>
                        <w:b/>
                        <w:color w:val="FFFFFF" w:themeColor="background1"/>
                      </w:rPr>
                      <w:t xml:space="preserve">UKR </w:t>
                    </w:r>
                    <w:r w:rsidR="00CB0ACA">
                      <w:rPr>
                        <w:b/>
                        <w:color w:val="FFFFFF" w:themeColor="background1"/>
                      </w:rPr>
                      <w:t>IDP Profiling in Urban Areas</w:t>
                    </w:r>
                    <w:r w:rsidR="00AE6AFC">
                      <w:rPr>
                        <w:b/>
                        <w:color w:val="FFFFFF" w:themeColor="background1"/>
                      </w:rPr>
                      <w:t xml:space="preserve"> </w:t>
                    </w:r>
                  </w:p>
                </w:txbxContent>
              </v:textbox>
              <w10:wrap type="square"/>
            </v:shape>
          </w:pict>
        </mc:Fallback>
      </mc:AlternateContent>
    </w:r>
    <w:r w:rsidR="007002E3" w:rsidRPr="0049646E">
      <w:rPr>
        <w:noProof/>
      </w:rPr>
      <mc:AlternateContent>
        <mc:Choice Requires="wps">
          <w:drawing>
            <wp:anchor distT="0" distB="0" distL="114300" distR="114300" simplePos="0" relativeHeight="251658240" behindDoc="1" locked="0" layoutInCell="1" allowOverlap="1" wp14:anchorId="13BD450D" wp14:editId="5F0EB77F">
              <wp:simplePos x="0" y="0"/>
              <wp:positionH relativeFrom="column">
                <wp:posOffset>0</wp:posOffset>
              </wp:positionH>
              <wp:positionV relativeFrom="paragraph">
                <wp:posOffset>1270</wp:posOffset>
              </wp:positionV>
              <wp:extent cx="432435" cy="7597775"/>
              <wp:effectExtent l="0" t="1270" r="23495" b="2349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2435" cy="7597775"/>
                      </a:xfrm>
                      <a:prstGeom prst="rect">
                        <a:avLst/>
                      </a:prstGeom>
                      <a:solidFill>
                        <a:srgbClr val="58585A"/>
                      </a:solidFill>
                      <a:ln w="9525">
                        <a:solidFill>
                          <a:srgbClr val="58585A"/>
                        </a:solidFill>
                        <a:miter lim="800000"/>
                        <a:headEnd/>
                        <a:tailEnd/>
                      </a:ln>
                    </wps:spPr>
                    <wps:txbx>
                      <w:txbxContent>
                        <w:p w14:paraId="04F4427C" w14:textId="12199188" w:rsidR="007002E3" w:rsidRPr="0055640C" w:rsidRDefault="007002E3" w:rsidP="00A2452D">
                          <w:pPr>
                            <w:rPr>
                              <w:lang w:val="fr-FR"/>
                            </w:rPr>
                          </w:pPr>
                          <w:r>
                            <w:rPr>
                              <w:lang w:val="fr-FR"/>
                            </w:rPr>
                            <w:tab/>
                          </w:r>
                          <w:r w:rsidRPr="0055640C">
                            <w:rPr>
                              <w:lang w:val="fr-FR"/>
                            </w:rPr>
                            <w:fldChar w:fldCharType="begin"/>
                          </w:r>
                          <w:r w:rsidRPr="0055640C">
                            <w:rPr>
                              <w:lang w:val="fr-FR"/>
                            </w:rPr>
                            <w:instrText xml:space="preserve"> PAGE   \* MERGEFORMAT </w:instrText>
                          </w:r>
                          <w:r w:rsidRPr="0055640C">
                            <w:rPr>
                              <w:lang w:val="fr-FR"/>
                            </w:rPr>
                            <w:fldChar w:fldCharType="separate"/>
                          </w:r>
                          <w:r w:rsidR="0049236B">
                            <w:rPr>
                              <w:noProof/>
                              <w:lang w:val="fr-FR"/>
                            </w:rPr>
                            <w:t>3</w:t>
                          </w:r>
                          <w:r w:rsidRPr="0055640C">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D450D" id="Rectangle 14" o:spid="_x0000_s1027" style="position:absolute;left:0;text-align:left;margin-left:0;margin-top:.1pt;width:34.05pt;height:598.2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" fillcolor="#58585a" strokecolor="#58585a">
              <v:textbox>
                <w:txbxContent>
                  <w:p w14:paraId="04F4427C" w14:textId="12199188" w:rsidR="007002E3" w:rsidRPr="0055640C" w:rsidRDefault="007002E3" w:rsidP="00A2452D">
                    <w:pPr>
                      <w:rPr>
                        <w:lang w:val="fr-FR"/>
                      </w:rPr>
                    </w:pPr>
                    <w:r>
                      <w:rPr>
                        <w:lang w:val="fr-FR"/>
                      </w:rPr>
                      <w:tab/>
                    </w:r>
                    <w:r w:rsidRPr="0055640C">
                      <w:rPr>
                        <w:lang w:val="fr-FR"/>
                      </w:rPr>
                      <w:fldChar w:fldCharType="begin"/>
                    </w:r>
                    <w:r w:rsidRPr="0055640C">
                      <w:rPr>
                        <w:lang w:val="fr-FR"/>
                      </w:rPr>
                      <w:instrText xml:space="preserve"> PAGE   \* MERGEFORMAT </w:instrText>
                    </w:r>
                    <w:r w:rsidRPr="0055640C">
                      <w:rPr>
                        <w:lang w:val="fr-FR"/>
                      </w:rPr>
                      <w:fldChar w:fldCharType="separate"/>
                    </w:r>
                    <w:r w:rsidR="0049236B">
                      <w:rPr>
                        <w:noProof/>
                        <w:lang w:val="fr-FR"/>
                      </w:rPr>
                      <w:t>3</w:t>
                    </w:r>
                    <w:r w:rsidRPr="0055640C">
                      <w:rPr>
                        <w:lang w:val="fr-FR"/>
                      </w:rPr>
                      <w:fldChar w:fldCharType="end"/>
                    </w:r>
                  </w:p>
                </w:txbxContent>
              </v:textbox>
            </v:rect>
          </w:pict>
        </mc:Fallback>
      </mc:AlternateContent>
    </w:r>
    <w:r w:rsidR="007002E3" w:rsidRPr="0049646E">
      <w:rPr>
        <w:noProof/>
      </w:rPr>
      <w:drawing>
        <wp:anchor distT="0" distB="0" distL="114300" distR="114300" simplePos="0" relativeHeight="251658241" behindDoc="0" locked="0" layoutInCell="1" allowOverlap="1" wp14:anchorId="52A270AE" wp14:editId="3CC9B27B">
          <wp:simplePos x="0" y="0"/>
          <wp:positionH relativeFrom="page">
            <wp:posOffset>2683510</wp:posOffset>
          </wp:positionH>
          <wp:positionV relativeFrom="paragraph">
            <wp:posOffset>3600450</wp:posOffset>
          </wp:positionV>
          <wp:extent cx="1848409" cy="42111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CH-Logo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8906" cy="425787"/>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18816" w14:textId="77777777" w:rsidR="007002E3" w:rsidRPr="00805219" w:rsidRDefault="007002E3" w:rsidP="00A2452D">
    <w:pPr>
      <w:pStyle w:val="Footer"/>
    </w:pPr>
    <w:r>
      <w:rPr>
        <w:noProof/>
      </w:rPr>
      <w:drawing>
        <wp:anchor distT="0" distB="0" distL="114300" distR="114300" simplePos="0" relativeHeight="251658244" behindDoc="1" locked="0" layoutInCell="1" allowOverlap="1" wp14:anchorId="20D0E869" wp14:editId="0970C1D0">
          <wp:simplePos x="0" y="0"/>
          <wp:positionH relativeFrom="column">
            <wp:posOffset>-799466</wp:posOffset>
          </wp:positionH>
          <wp:positionV relativeFrom="paragraph">
            <wp:posOffset>-233045</wp:posOffset>
          </wp:positionV>
          <wp:extent cx="7771765" cy="913765"/>
          <wp:effectExtent l="0" t="0" r="635" b="635"/>
          <wp:wrapNone/>
          <wp:docPr id="3" name="Picture 3" descr="C:\Users\Megan\AppData\Local\Microsoft\Windows\INetCache\Content.Word\REACH-logobar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AppData\Local\Microsoft\Windows\INetCache\Content.Word\REACH-logobar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52D">
      <w:rPr>
        <w:i/>
        <w:noProof/>
      </w:rPr>
      <mc:AlternateContent>
        <mc:Choice Requires="wps">
          <w:drawing>
            <wp:anchor distT="45720" distB="45720" distL="114300" distR="114300" simplePos="0" relativeHeight="251658245" behindDoc="0" locked="0" layoutInCell="1" allowOverlap="1" wp14:anchorId="45C80ED8" wp14:editId="26EE5CD9">
              <wp:simplePos x="0" y="0"/>
              <wp:positionH relativeFrom="column">
                <wp:posOffset>-419100</wp:posOffset>
              </wp:positionH>
              <wp:positionV relativeFrom="paragraph">
                <wp:posOffset>99695</wp:posOffset>
              </wp:positionV>
              <wp:extent cx="3943350" cy="2667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66700"/>
                      </a:xfrm>
                      <a:prstGeom prst="rect">
                        <a:avLst/>
                      </a:prstGeom>
                      <a:noFill/>
                      <a:ln w="9525">
                        <a:noFill/>
                        <a:miter lim="800000"/>
                        <a:headEnd/>
                        <a:tailEnd/>
                      </a:ln>
                    </wps:spPr>
                    <wps:txbx>
                      <w:txbxContent>
                        <w:p w14:paraId="0FAD2BFE" w14:textId="77777777" w:rsidR="007002E3" w:rsidRPr="008A5733" w:rsidRDefault="007002E3" w:rsidP="008A5733">
                          <w:pPr>
                            <w:pStyle w:val="Subtitle"/>
                          </w:pPr>
                          <w:r w:rsidRPr="008A5733">
                            <w:t xml:space="preserve">1 – </w:t>
                          </w:r>
                          <w:r w:rsidRPr="008A5733">
                            <w:rPr>
                              <w:b/>
                            </w:rPr>
                            <w:t>REACH Memo:</w:t>
                          </w:r>
                          <w:r w:rsidRPr="008A5733">
                            <w:t xml:space="preserve"> </w:t>
                          </w:r>
                          <w:r>
                            <w:t xml:space="preserve">The </w:t>
                          </w:r>
                          <w:proofErr w:type="spellStart"/>
                          <w:r>
                            <w:t>Programme</w:t>
                          </w:r>
                          <w:proofErr w:type="spellEnd"/>
                          <w:r>
                            <w:t xml:space="preserve"> Development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80ED8" id="_x0000_t202" coordsize="21600,21600" o:spt="202" path="m,l,21600r21600,l21600,xe">
              <v:stroke joinstyle="miter"/>
              <v:path gradientshapeok="t" o:connecttype="rect"/>
            </v:shapetype>
            <v:shape id="Text Box 217" o:spid="_x0000_s1028" type="#_x0000_t202" style="position:absolute;margin-left:-33pt;margin-top:7.85pt;width:310.5pt;height:21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" filled="f" stroked="f">
              <v:textbox>
                <w:txbxContent>
                  <w:p w14:paraId="0FAD2BFE" w14:textId="77777777" w:rsidR="007002E3" w:rsidRPr="008A5733" w:rsidRDefault="007002E3" w:rsidP="008A5733">
                    <w:pPr>
                      <w:pStyle w:val="Subtitle"/>
                    </w:pPr>
                    <w:r w:rsidRPr="008A5733">
                      <w:t xml:space="preserve">1 – </w:t>
                    </w:r>
                    <w:r w:rsidRPr="008A5733">
                      <w:rPr>
                        <w:b/>
                      </w:rPr>
                      <w:t>REACH Memo:</w:t>
                    </w:r>
                    <w:r w:rsidRPr="008A5733">
                      <w:t xml:space="preserve"> </w:t>
                    </w:r>
                    <w:r>
                      <w:t xml:space="preserve">The </w:t>
                    </w:r>
                    <w:proofErr w:type="spellStart"/>
                    <w:r>
                      <w:t>Programme</w:t>
                    </w:r>
                    <w:proofErr w:type="spellEnd"/>
                    <w:r>
                      <w:t xml:space="preserve"> Development Process</w:t>
                    </w:r>
                  </w:p>
                </w:txbxContent>
              </v:textbox>
              <w10:wrap type="square"/>
            </v:shape>
          </w:pict>
        </mc:Fallback>
      </mc:AlternateContent>
    </w:r>
    <w:r>
      <w:rPr>
        <w:noProof/>
        <w:lang w:val="en-GB" w:eastAsia="en-GB"/>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0F04B" w14:textId="77777777" w:rsidR="00D92135" w:rsidRDefault="00D92135" w:rsidP="00A2452D">
      <w:r>
        <w:separator/>
      </w:r>
    </w:p>
  </w:footnote>
  <w:footnote w:type="continuationSeparator" w:id="0">
    <w:p w14:paraId="2B098212" w14:textId="77777777" w:rsidR="00D92135" w:rsidRDefault="00D92135" w:rsidP="00A2452D">
      <w:r>
        <w:continuationSeparator/>
      </w:r>
    </w:p>
  </w:footnote>
  <w:footnote w:type="continuationNotice" w:id="1">
    <w:p w14:paraId="0928C960" w14:textId="77777777" w:rsidR="00D92135" w:rsidRDefault="00D92135">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87344"/>
    <w:multiLevelType w:val="hybridMultilevel"/>
    <w:tmpl w:val="63425E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B811526"/>
    <w:multiLevelType w:val="hybridMultilevel"/>
    <w:tmpl w:val="0036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1025C1"/>
    <w:multiLevelType w:val="hybridMultilevel"/>
    <w:tmpl w:val="03681FAC"/>
    <w:lvl w:ilvl="0" w:tplc="71E4B1F2">
      <w:start w:val="1"/>
      <w:numFmt w:val="lowerLetter"/>
      <w:lvlText w:val="%1."/>
      <w:lvlJc w:val="left"/>
      <w:pPr>
        <w:ind w:left="720" w:hanging="360"/>
      </w:pPr>
    </w:lvl>
    <w:lvl w:ilvl="1" w:tplc="12E05C4C">
      <w:start w:val="1"/>
      <w:numFmt w:val="lowerLetter"/>
      <w:lvlText w:val="%2."/>
      <w:lvlJc w:val="left"/>
      <w:pPr>
        <w:ind w:left="1440" w:hanging="360"/>
      </w:pPr>
    </w:lvl>
    <w:lvl w:ilvl="2" w:tplc="6BBA5982">
      <w:start w:val="1"/>
      <w:numFmt w:val="lowerRoman"/>
      <w:lvlText w:val="%3."/>
      <w:lvlJc w:val="right"/>
      <w:pPr>
        <w:ind w:left="2160" w:hanging="180"/>
      </w:pPr>
    </w:lvl>
    <w:lvl w:ilvl="3" w:tplc="26C00078">
      <w:start w:val="1"/>
      <w:numFmt w:val="decimal"/>
      <w:lvlText w:val="%4."/>
      <w:lvlJc w:val="left"/>
      <w:pPr>
        <w:ind w:left="2880" w:hanging="360"/>
      </w:pPr>
    </w:lvl>
    <w:lvl w:ilvl="4" w:tplc="4EBE2D7C">
      <w:start w:val="1"/>
      <w:numFmt w:val="lowerLetter"/>
      <w:lvlText w:val="%5."/>
      <w:lvlJc w:val="left"/>
      <w:pPr>
        <w:ind w:left="3600" w:hanging="360"/>
      </w:pPr>
    </w:lvl>
    <w:lvl w:ilvl="5" w:tplc="76F2A9B0">
      <w:start w:val="1"/>
      <w:numFmt w:val="lowerRoman"/>
      <w:lvlText w:val="%6."/>
      <w:lvlJc w:val="right"/>
      <w:pPr>
        <w:ind w:left="4320" w:hanging="180"/>
      </w:pPr>
    </w:lvl>
    <w:lvl w:ilvl="6" w:tplc="4BC2C07E">
      <w:start w:val="1"/>
      <w:numFmt w:val="decimal"/>
      <w:lvlText w:val="%7."/>
      <w:lvlJc w:val="left"/>
      <w:pPr>
        <w:ind w:left="5040" w:hanging="360"/>
      </w:pPr>
    </w:lvl>
    <w:lvl w:ilvl="7" w:tplc="48F2C406">
      <w:start w:val="1"/>
      <w:numFmt w:val="lowerLetter"/>
      <w:lvlText w:val="%8."/>
      <w:lvlJc w:val="left"/>
      <w:pPr>
        <w:ind w:left="5760" w:hanging="360"/>
      </w:pPr>
    </w:lvl>
    <w:lvl w:ilvl="8" w:tplc="BB1CA04E">
      <w:start w:val="1"/>
      <w:numFmt w:val="lowerRoman"/>
      <w:lvlText w:val="%9."/>
      <w:lvlJc w:val="right"/>
      <w:pPr>
        <w:ind w:left="6480" w:hanging="180"/>
      </w:pPr>
    </w:lvl>
  </w:abstractNum>
  <w:abstractNum w:abstractNumId="3" w15:restartNumberingAfterBreak="0">
    <w:nsid w:val="5DC5AA11"/>
    <w:multiLevelType w:val="hybridMultilevel"/>
    <w:tmpl w:val="794279A8"/>
    <w:lvl w:ilvl="0" w:tplc="C408F01E">
      <w:start w:val="1"/>
      <w:numFmt w:val="decimal"/>
      <w:lvlText w:val="%1."/>
      <w:lvlJc w:val="left"/>
      <w:pPr>
        <w:ind w:left="720" w:hanging="360"/>
      </w:pPr>
    </w:lvl>
    <w:lvl w:ilvl="1" w:tplc="A41C6F64">
      <w:start w:val="1"/>
      <w:numFmt w:val="lowerLetter"/>
      <w:lvlText w:val="%2."/>
      <w:lvlJc w:val="left"/>
      <w:pPr>
        <w:ind w:left="785" w:hanging="360"/>
      </w:pPr>
      <w:rPr>
        <w:rFonts w:ascii="Arial Narrow" w:eastAsia="Calibri" w:hAnsi="Arial Narrow" w:cs="Times New Roman"/>
        <w:i w:val="0"/>
        <w:iCs w:val="0"/>
      </w:rPr>
    </w:lvl>
    <w:lvl w:ilvl="2" w:tplc="9198FFA2">
      <w:start w:val="1"/>
      <w:numFmt w:val="lowerRoman"/>
      <w:lvlText w:val="%3."/>
      <w:lvlJc w:val="right"/>
      <w:pPr>
        <w:ind w:left="2160" w:hanging="180"/>
      </w:pPr>
    </w:lvl>
    <w:lvl w:ilvl="3" w:tplc="B4CEFA9A">
      <w:start w:val="1"/>
      <w:numFmt w:val="decimal"/>
      <w:lvlText w:val="%4."/>
      <w:lvlJc w:val="left"/>
      <w:pPr>
        <w:ind w:left="2880" w:hanging="360"/>
      </w:pPr>
    </w:lvl>
    <w:lvl w:ilvl="4" w:tplc="6D2C9C4A">
      <w:start w:val="1"/>
      <w:numFmt w:val="lowerLetter"/>
      <w:lvlText w:val="%5."/>
      <w:lvlJc w:val="left"/>
      <w:pPr>
        <w:ind w:left="3600" w:hanging="360"/>
      </w:pPr>
    </w:lvl>
    <w:lvl w:ilvl="5" w:tplc="705274F2">
      <w:start w:val="1"/>
      <w:numFmt w:val="lowerRoman"/>
      <w:lvlText w:val="%6."/>
      <w:lvlJc w:val="right"/>
      <w:pPr>
        <w:ind w:left="4320" w:hanging="180"/>
      </w:pPr>
    </w:lvl>
    <w:lvl w:ilvl="6" w:tplc="F2DA354C">
      <w:start w:val="1"/>
      <w:numFmt w:val="decimal"/>
      <w:lvlText w:val="%7."/>
      <w:lvlJc w:val="left"/>
      <w:pPr>
        <w:ind w:left="5040" w:hanging="360"/>
      </w:pPr>
    </w:lvl>
    <w:lvl w:ilvl="7" w:tplc="28F8389C">
      <w:start w:val="1"/>
      <w:numFmt w:val="lowerLetter"/>
      <w:lvlText w:val="%8."/>
      <w:lvlJc w:val="left"/>
      <w:pPr>
        <w:ind w:left="5760" w:hanging="360"/>
      </w:pPr>
    </w:lvl>
    <w:lvl w:ilvl="8" w:tplc="15CEEADE">
      <w:start w:val="1"/>
      <w:numFmt w:val="lowerRoman"/>
      <w:lvlText w:val="%9."/>
      <w:lvlJc w:val="right"/>
      <w:pPr>
        <w:ind w:left="6480" w:hanging="180"/>
      </w:pPr>
    </w:lvl>
  </w:abstractNum>
  <w:abstractNum w:abstractNumId="4" w15:restartNumberingAfterBreak="0">
    <w:nsid w:val="640E4EA1"/>
    <w:multiLevelType w:val="hybridMultilevel"/>
    <w:tmpl w:val="C1A44DB8"/>
    <w:lvl w:ilvl="0" w:tplc="E1644F92">
      <w:start w:val="1"/>
      <w:numFmt w:val="lowerLetter"/>
      <w:lvlText w:val="%1."/>
      <w:lvlJc w:val="left"/>
      <w:pPr>
        <w:ind w:left="720" w:hanging="360"/>
      </w:pPr>
    </w:lvl>
    <w:lvl w:ilvl="1" w:tplc="EC32BCE0">
      <w:start w:val="1"/>
      <w:numFmt w:val="lowerLetter"/>
      <w:lvlText w:val="%2."/>
      <w:lvlJc w:val="left"/>
      <w:pPr>
        <w:ind w:left="1440" w:hanging="360"/>
      </w:pPr>
    </w:lvl>
    <w:lvl w:ilvl="2" w:tplc="622CBD0A">
      <w:start w:val="1"/>
      <w:numFmt w:val="lowerRoman"/>
      <w:lvlText w:val="%3."/>
      <w:lvlJc w:val="right"/>
      <w:pPr>
        <w:ind w:left="2160" w:hanging="180"/>
      </w:pPr>
    </w:lvl>
    <w:lvl w:ilvl="3" w:tplc="BEB23D9E">
      <w:start w:val="1"/>
      <w:numFmt w:val="decimal"/>
      <w:lvlText w:val="%4."/>
      <w:lvlJc w:val="left"/>
      <w:pPr>
        <w:ind w:left="2880" w:hanging="360"/>
      </w:pPr>
    </w:lvl>
    <w:lvl w:ilvl="4" w:tplc="36F8245A">
      <w:start w:val="1"/>
      <w:numFmt w:val="lowerLetter"/>
      <w:lvlText w:val="%5."/>
      <w:lvlJc w:val="left"/>
      <w:pPr>
        <w:ind w:left="3600" w:hanging="360"/>
      </w:pPr>
    </w:lvl>
    <w:lvl w:ilvl="5" w:tplc="D982D750">
      <w:start w:val="1"/>
      <w:numFmt w:val="lowerRoman"/>
      <w:lvlText w:val="%6."/>
      <w:lvlJc w:val="right"/>
      <w:pPr>
        <w:ind w:left="4320" w:hanging="180"/>
      </w:pPr>
    </w:lvl>
    <w:lvl w:ilvl="6" w:tplc="D6E231B2">
      <w:start w:val="1"/>
      <w:numFmt w:val="decimal"/>
      <w:lvlText w:val="%7."/>
      <w:lvlJc w:val="left"/>
      <w:pPr>
        <w:ind w:left="5040" w:hanging="360"/>
      </w:pPr>
    </w:lvl>
    <w:lvl w:ilvl="7" w:tplc="00147F72">
      <w:start w:val="1"/>
      <w:numFmt w:val="lowerLetter"/>
      <w:lvlText w:val="%8."/>
      <w:lvlJc w:val="left"/>
      <w:pPr>
        <w:ind w:left="5760" w:hanging="360"/>
      </w:pPr>
    </w:lvl>
    <w:lvl w:ilvl="8" w:tplc="CBAE8EE6">
      <w:start w:val="1"/>
      <w:numFmt w:val="lowerRoman"/>
      <w:lvlText w:val="%9."/>
      <w:lvlJc w:val="right"/>
      <w:pPr>
        <w:ind w:left="6480" w:hanging="180"/>
      </w:pPr>
    </w:lvl>
  </w:abstractNum>
  <w:abstractNum w:abstractNumId="5" w15:restartNumberingAfterBreak="0">
    <w:nsid w:val="76B2762A"/>
    <w:multiLevelType w:val="hybridMultilevel"/>
    <w:tmpl w:val="EAECDE28"/>
    <w:lvl w:ilvl="0" w:tplc="2884A866">
      <w:start w:val="1"/>
      <w:numFmt w:val="lowerLetter"/>
      <w:lvlText w:val="%1."/>
      <w:lvlJc w:val="left"/>
      <w:pPr>
        <w:ind w:left="720" w:hanging="360"/>
      </w:pPr>
    </w:lvl>
    <w:lvl w:ilvl="1" w:tplc="F208B19C">
      <w:start w:val="1"/>
      <w:numFmt w:val="lowerLetter"/>
      <w:lvlText w:val="%2."/>
      <w:lvlJc w:val="left"/>
      <w:pPr>
        <w:ind w:left="1440" w:hanging="360"/>
      </w:pPr>
    </w:lvl>
    <w:lvl w:ilvl="2" w:tplc="300244FA">
      <w:start w:val="1"/>
      <w:numFmt w:val="lowerRoman"/>
      <w:lvlText w:val="%3."/>
      <w:lvlJc w:val="right"/>
      <w:pPr>
        <w:ind w:left="2160" w:hanging="180"/>
      </w:pPr>
    </w:lvl>
    <w:lvl w:ilvl="3" w:tplc="C102EB6E">
      <w:start w:val="1"/>
      <w:numFmt w:val="decimal"/>
      <w:lvlText w:val="%4."/>
      <w:lvlJc w:val="left"/>
      <w:pPr>
        <w:ind w:left="2880" w:hanging="360"/>
      </w:pPr>
    </w:lvl>
    <w:lvl w:ilvl="4" w:tplc="7C229D62">
      <w:start w:val="1"/>
      <w:numFmt w:val="lowerLetter"/>
      <w:lvlText w:val="%5."/>
      <w:lvlJc w:val="left"/>
      <w:pPr>
        <w:ind w:left="3600" w:hanging="360"/>
      </w:pPr>
    </w:lvl>
    <w:lvl w:ilvl="5" w:tplc="68CE2ABE">
      <w:start w:val="1"/>
      <w:numFmt w:val="lowerRoman"/>
      <w:lvlText w:val="%6."/>
      <w:lvlJc w:val="right"/>
      <w:pPr>
        <w:ind w:left="4320" w:hanging="180"/>
      </w:pPr>
    </w:lvl>
    <w:lvl w:ilvl="6" w:tplc="2382A516">
      <w:start w:val="1"/>
      <w:numFmt w:val="decimal"/>
      <w:lvlText w:val="%7."/>
      <w:lvlJc w:val="left"/>
      <w:pPr>
        <w:ind w:left="5040" w:hanging="360"/>
      </w:pPr>
    </w:lvl>
    <w:lvl w:ilvl="7" w:tplc="E0942A3A">
      <w:start w:val="1"/>
      <w:numFmt w:val="lowerLetter"/>
      <w:lvlText w:val="%8."/>
      <w:lvlJc w:val="left"/>
      <w:pPr>
        <w:ind w:left="5760" w:hanging="360"/>
      </w:pPr>
    </w:lvl>
    <w:lvl w:ilvl="8" w:tplc="7C8C7642">
      <w:start w:val="1"/>
      <w:numFmt w:val="lowerRoman"/>
      <w:lvlText w:val="%9."/>
      <w:lvlJc w:val="right"/>
      <w:pPr>
        <w:ind w:left="6480" w:hanging="180"/>
      </w:pPr>
    </w:lvl>
  </w:abstractNum>
  <w:abstractNum w:abstractNumId="6" w15:restartNumberingAfterBreak="0">
    <w:nsid w:val="7D84186F"/>
    <w:multiLevelType w:val="hybridMultilevel"/>
    <w:tmpl w:val="87B848E0"/>
    <w:lvl w:ilvl="0" w:tplc="1DD4BB98">
      <w:start w:val="1"/>
      <w:numFmt w:val="lowerLetter"/>
      <w:lvlText w:val="%1."/>
      <w:lvlJc w:val="left"/>
      <w:pPr>
        <w:ind w:left="720" w:hanging="360"/>
      </w:pPr>
    </w:lvl>
    <w:lvl w:ilvl="1" w:tplc="4EDE1BCC">
      <w:start w:val="1"/>
      <w:numFmt w:val="lowerLetter"/>
      <w:lvlText w:val="%2."/>
      <w:lvlJc w:val="left"/>
      <w:pPr>
        <w:ind w:left="1440" w:hanging="360"/>
      </w:pPr>
    </w:lvl>
    <w:lvl w:ilvl="2" w:tplc="A810EC9C">
      <w:start w:val="1"/>
      <w:numFmt w:val="lowerRoman"/>
      <w:lvlText w:val="%3."/>
      <w:lvlJc w:val="right"/>
      <w:pPr>
        <w:ind w:left="2160" w:hanging="180"/>
      </w:pPr>
    </w:lvl>
    <w:lvl w:ilvl="3" w:tplc="D972991A">
      <w:start w:val="1"/>
      <w:numFmt w:val="decimal"/>
      <w:lvlText w:val="%4."/>
      <w:lvlJc w:val="left"/>
      <w:pPr>
        <w:ind w:left="2880" w:hanging="360"/>
      </w:pPr>
    </w:lvl>
    <w:lvl w:ilvl="4" w:tplc="E5B87AC4">
      <w:start w:val="1"/>
      <w:numFmt w:val="lowerLetter"/>
      <w:lvlText w:val="%5."/>
      <w:lvlJc w:val="left"/>
      <w:pPr>
        <w:ind w:left="3600" w:hanging="360"/>
      </w:pPr>
    </w:lvl>
    <w:lvl w:ilvl="5" w:tplc="3AFC522A">
      <w:start w:val="1"/>
      <w:numFmt w:val="lowerRoman"/>
      <w:lvlText w:val="%6."/>
      <w:lvlJc w:val="right"/>
      <w:pPr>
        <w:ind w:left="4320" w:hanging="180"/>
      </w:pPr>
    </w:lvl>
    <w:lvl w:ilvl="6" w:tplc="8FB0CB8C">
      <w:start w:val="1"/>
      <w:numFmt w:val="decimal"/>
      <w:lvlText w:val="%7."/>
      <w:lvlJc w:val="left"/>
      <w:pPr>
        <w:ind w:left="5040" w:hanging="360"/>
      </w:pPr>
    </w:lvl>
    <w:lvl w:ilvl="7" w:tplc="54944D9C">
      <w:start w:val="1"/>
      <w:numFmt w:val="lowerLetter"/>
      <w:lvlText w:val="%8."/>
      <w:lvlJc w:val="left"/>
      <w:pPr>
        <w:ind w:left="5760" w:hanging="360"/>
      </w:pPr>
    </w:lvl>
    <w:lvl w:ilvl="8" w:tplc="C7CEA066">
      <w:start w:val="1"/>
      <w:numFmt w:val="lowerRoman"/>
      <w:lvlText w:val="%9."/>
      <w:lvlJc w:val="right"/>
      <w:pPr>
        <w:ind w:left="6480" w:hanging="180"/>
      </w:pPr>
    </w:lvl>
  </w:abstractNum>
  <w:num w:numId="1" w16cid:durableId="1362165992">
    <w:abstractNumId w:val="5"/>
  </w:num>
  <w:num w:numId="2" w16cid:durableId="891311080">
    <w:abstractNumId w:val="6"/>
  </w:num>
  <w:num w:numId="3" w16cid:durableId="1395549452">
    <w:abstractNumId w:val="2"/>
  </w:num>
  <w:num w:numId="4" w16cid:durableId="1615400620">
    <w:abstractNumId w:val="3"/>
  </w:num>
  <w:num w:numId="5" w16cid:durableId="889924769">
    <w:abstractNumId w:val="0"/>
  </w:num>
  <w:num w:numId="6" w16cid:durableId="572398992">
    <w:abstractNumId w:val="1"/>
  </w:num>
  <w:num w:numId="7" w16cid:durableId="87465743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FCA"/>
    <w:rsid w:val="00005532"/>
    <w:rsid w:val="00005F3F"/>
    <w:rsid w:val="00011AFA"/>
    <w:rsid w:val="00014E4F"/>
    <w:rsid w:val="000176FC"/>
    <w:rsid w:val="000178B6"/>
    <w:rsid w:val="00025BC1"/>
    <w:rsid w:val="00027D0C"/>
    <w:rsid w:val="00028ACB"/>
    <w:rsid w:val="00031EE9"/>
    <w:rsid w:val="00033A00"/>
    <w:rsid w:val="000345BC"/>
    <w:rsid w:val="000347DF"/>
    <w:rsid w:val="000416B3"/>
    <w:rsid w:val="0004217E"/>
    <w:rsid w:val="0004244C"/>
    <w:rsid w:val="00042F1D"/>
    <w:rsid w:val="0004595F"/>
    <w:rsid w:val="00045A0F"/>
    <w:rsid w:val="000501F4"/>
    <w:rsid w:val="00052421"/>
    <w:rsid w:val="00057BA4"/>
    <w:rsid w:val="00063C4F"/>
    <w:rsid w:val="000647A1"/>
    <w:rsid w:val="000650D6"/>
    <w:rsid w:val="000659A6"/>
    <w:rsid w:val="000659C8"/>
    <w:rsid w:val="00065F24"/>
    <w:rsid w:val="000735C3"/>
    <w:rsid w:val="00075686"/>
    <w:rsid w:val="00075706"/>
    <w:rsid w:val="00075BD1"/>
    <w:rsid w:val="00076B32"/>
    <w:rsid w:val="0008066C"/>
    <w:rsid w:val="00080AA2"/>
    <w:rsid w:val="000846D2"/>
    <w:rsid w:val="00086309"/>
    <w:rsid w:val="00093890"/>
    <w:rsid w:val="000950B3"/>
    <w:rsid w:val="000955F3"/>
    <w:rsid w:val="000A49A0"/>
    <w:rsid w:val="000A5329"/>
    <w:rsid w:val="000A59E8"/>
    <w:rsid w:val="000A645C"/>
    <w:rsid w:val="000A6E06"/>
    <w:rsid w:val="000B10B9"/>
    <w:rsid w:val="000B1404"/>
    <w:rsid w:val="000B2D14"/>
    <w:rsid w:val="000B3B3C"/>
    <w:rsid w:val="000C2562"/>
    <w:rsid w:val="000C6035"/>
    <w:rsid w:val="000C647C"/>
    <w:rsid w:val="000D227C"/>
    <w:rsid w:val="000D3065"/>
    <w:rsid w:val="000D3541"/>
    <w:rsid w:val="000D3D89"/>
    <w:rsid w:val="000D6B40"/>
    <w:rsid w:val="000E1DB6"/>
    <w:rsid w:val="000E1E11"/>
    <w:rsid w:val="000E51B7"/>
    <w:rsid w:val="000E7DA0"/>
    <w:rsid w:val="000F2B7E"/>
    <w:rsid w:val="000F332B"/>
    <w:rsid w:val="000F667A"/>
    <w:rsid w:val="001010D5"/>
    <w:rsid w:val="00101F69"/>
    <w:rsid w:val="0010551A"/>
    <w:rsid w:val="00106511"/>
    <w:rsid w:val="00106CD6"/>
    <w:rsid w:val="00113131"/>
    <w:rsid w:val="00113983"/>
    <w:rsid w:val="00114811"/>
    <w:rsid w:val="00114CC3"/>
    <w:rsid w:val="00120CA2"/>
    <w:rsid w:val="00123875"/>
    <w:rsid w:val="00125376"/>
    <w:rsid w:val="0012667C"/>
    <w:rsid w:val="00127965"/>
    <w:rsid w:val="001319FD"/>
    <w:rsid w:val="001322C2"/>
    <w:rsid w:val="00134811"/>
    <w:rsid w:val="00136B80"/>
    <w:rsid w:val="00136CEE"/>
    <w:rsid w:val="001375BC"/>
    <w:rsid w:val="00137B57"/>
    <w:rsid w:val="00141095"/>
    <w:rsid w:val="0014155F"/>
    <w:rsid w:val="001550C0"/>
    <w:rsid w:val="0016540D"/>
    <w:rsid w:val="00165E22"/>
    <w:rsid w:val="001715AF"/>
    <w:rsid w:val="001761B6"/>
    <w:rsid w:val="00183855"/>
    <w:rsid w:val="001862BB"/>
    <w:rsid w:val="00191F5C"/>
    <w:rsid w:val="00194844"/>
    <w:rsid w:val="00197551"/>
    <w:rsid w:val="001A3330"/>
    <w:rsid w:val="001A337A"/>
    <w:rsid w:val="001A40FD"/>
    <w:rsid w:val="001A5081"/>
    <w:rsid w:val="001A62AD"/>
    <w:rsid w:val="001B23FB"/>
    <w:rsid w:val="001B3E8C"/>
    <w:rsid w:val="001B5B87"/>
    <w:rsid w:val="001B5F47"/>
    <w:rsid w:val="001B73AE"/>
    <w:rsid w:val="001B7C1B"/>
    <w:rsid w:val="001B7FB5"/>
    <w:rsid w:val="001C146E"/>
    <w:rsid w:val="001C61C7"/>
    <w:rsid w:val="001C7BA2"/>
    <w:rsid w:val="001D3F5D"/>
    <w:rsid w:val="001D4253"/>
    <w:rsid w:val="001D5EB9"/>
    <w:rsid w:val="001D623B"/>
    <w:rsid w:val="001D69D5"/>
    <w:rsid w:val="001E0A5A"/>
    <w:rsid w:val="001E0BDB"/>
    <w:rsid w:val="001E0FAD"/>
    <w:rsid w:val="001E1407"/>
    <w:rsid w:val="001E30AC"/>
    <w:rsid w:val="001E3878"/>
    <w:rsid w:val="001E3B46"/>
    <w:rsid w:val="001E58EB"/>
    <w:rsid w:val="001E6431"/>
    <w:rsid w:val="001E6723"/>
    <w:rsid w:val="001F3BE3"/>
    <w:rsid w:val="001F62AB"/>
    <w:rsid w:val="001F721C"/>
    <w:rsid w:val="0020106C"/>
    <w:rsid w:val="00203113"/>
    <w:rsid w:val="00203895"/>
    <w:rsid w:val="00204596"/>
    <w:rsid w:val="002072BF"/>
    <w:rsid w:val="002105DF"/>
    <w:rsid w:val="00210D65"/>
    <w:rsid w:val="002111E7"/>
    <w:rsid w:val="002142FC"/>
    <w:rsid w:val="00214391"/>
    <w:rsid w:val="00216482"/>
    <w:rsid w:val="00216C2D"/>
    <w:rsid w:val="0021752D"/>
    <w:rsid w:val="002228AF"/>
    <w:rsid w:val="002246F3"/>
    <w:rsid w:val="002249DC"/>
    <w:rsid w:val="00224B21"/>
    <w:rsid w:val="0022625D"/>
    <w:rsid w:val="0022786C"/>
    <w:rsid w:val="00231224"/>
    <w:rsid w:val="00231F49"/>
    <w:rsid w:val="00232EB8"/>
    <w:rsid w:val="00236349"/>
    <w:rsid w:val="002369ED"/>
    <w:rsid w:val="00240261"/>
    <w:rsid w:val="0024221E"/>
    <w:rsid w:val="0024227B"/>
    <w:rsid w:val="002425B3"/>
    <w:rsid w:val="00247801"/>
    <w:rsid w:val="00250BDC"/>
    <w:rsid w:val="00251FD7"/>
    <w:rsid w:val="00260D74"/>
    <w:rsid w:val="00263E73"/>
    <w:rsid w:val="00264389"/>
    <w:rsid w:val="00266063"/>
    <w:rsid w:val="002669E6"/>
    <w:rsid w:val="002675CA"/>
    <w:rsid w:val="002701AB"/>
    <w:rsid w:val="00270FB6"/>
    <w:rsid w:val="00271728"/>
    <w:rsid w:val="002729F9"/>
    <w:rsid w:val="002754B0"/>
    <w:rsid w:val="00275544"/>
    <w:rsid w:val="00275D28"/>
    <w:rsid w:val="002761A2"/>
    <w:rsid w:val="00281DD1"/>
    <w:rsid w:val="00283388"/>
    <w:rsid w:val="002848ED"/>
    <w:rsid w:val="002916AE"/>
    <w:rsid w:val="002924A6"/>
    <w:rsid w:val="002936E2"/>
    <w:rsid w:val="002978CB"/>
    <w:rsid w:val="00297DE1"/>
    <w:rsid w:val="002A1342"/>
    <w:rsid w:val="002A2B16"/>
    <w:rsid w:val="002A4C2B"/>
    <w:rsid w:val="002A6C14"/>
    <w:rsid w:val="002A6D88"/>
    <w:rsid w:val="002B5A88"/>
    <w:rsid w:val="002C29AC"/>
    <w:rsid w:val="002C3559"/>
    <w:rsid w:val="002C4888"/>
    <w:rsid w:val="002C5CCB"/>
    <w:rsid w:val="002D00D1"/>
    <w:rsid w:val="002D0BF1"/>
    <w:rsid w:val="002D3B9A"/>
    <w:rsid w:val="002D48A2"/>
    <w:rsid w:val="002E0DDF"/>
    <w:rsid w:val="002E295F"/>
    <w:rsid w:val="002E3C26"/>
    <w:rsid w:val="002F1DF0"/>
    <w:rsid w:val="002F2099"/>
    <w:rsid w:val="002F4FC3"/>
    <w:rsid w:val="002F6B05"/>
    <w:rsid w:val="002F7EAC"/>
    <w:rsid w:val="00303247"/>
    <w:rsid w:val="0030385E"/>
    <w:rsid w:val="00311C5D"/>
    <w:rsid w:val="0031201E"/>
    <w:rsid w:val="0031248B"/>
    <w:rsid w:val="00317FDA"/>
    <w:rsid w:val="00322180"/>
    <w:rsid w:val="00322907"/>
    <w:rsid w:val="00325224"/>
    <w:rsid w:val="00326A81"/>
    <w:rsid w:val="003279D9"/>
    <w:rsid w:val="00327EF2"/>
    <w:rsid w:val="00330679"/>
    <w:rsid w:val="00331FC2"/>
    <w:rsid w:val="00333185"/>
    <w:rsid w:val="00333C98"/>
    <w:rsid w:val="0033717A"/>
    <w:rsid w:val="0034424F"/>
    <w:rsid w:val="0034581E"/>
    <w:rsid w:val="00346FE8"/>
    <w:rsid w:val="00353DDF"/>
    <w:rsid w:val="00361FB9"/>
    <w:rsid w:val="00363CC5"/>
    <w:rsid w:val="003672F0"/>
    <w:rsid w:val="003714F7"/>
    <w:rsid w:val="0037318B"/>
    <w:rsid w:val="003739DB"/>
    <w:rsid w:val="003749B0"/>
    <w:rsid w:val="00374A9F"/>
    <w:rsid w:val="00376371"/>
    <w:rsid w:val="00376F30"/>
    <w:rsid w:val="00380E76"/>
    <w:rsid w:val="00381B7C"/>
    <w:rsid w:val="003853C9"/>
    <w:rsid w:val="00387D33"/>
    <w:rsid w:val="00387FC3"/>
    <w:rsid w:val="00392CE8"/>
    <w:rsid w:val="00394292"/>
    <w:rsid w:val="00397DD2"/>
    <w:rsid w:val="003A1008"/>
    <w:rsid w:val="003A30D5"/>
    <w:rsid w:val="003A3672"/>
    <w:rsid w:val="003A51F2"/>
    <w:rsid w:val="003A6349"/>
    <w:rsid w:val="003B0B41"/>
    <w:rsid w:val="003B3076"/>
    <w:rsid w:val="003B3AB5"/>
    <w:rsid w:val="003B4951"/>
    <w:rsid w:val="003B7B35"/>
    <w:rsid w:val="003C0135"/>
    <w:rsid w:val="003C0B7B"/>
    <w:rsid w:val="003C0BBB"/>
    <w:rsid w:val="003C0CFA"/>
    <w:rsid w:val="003C200B"/>
    <w:rsid w:val="003C27F3"/>
    <w:rsid w:val="003C38F0"/>
    <w:rsid w:val="003C3B29"/>
    <w:rsid w:val="003C4325"/>
    <w:rsid w:val="003C6975"/>
    <w:rsid w:val="003C7B99"/>
    <w:rsid w:val="003D179B"/>
    <w:rsid w:val="003D1D49"/>
    <w:rsid w:val="003D227B"/>
    <w:rsid w:val="003D2383"/>
    <w:rsid w:val="003D353A"/>
    <w:rsid w:val="003D3CCE"/>
    <w:rsid w:val="003D477E"/>
    <w:rsid w:val="003E2B09"/>
    <w:rsid w:val="003E601E"/>
    <w:rsid w:val="003F2377"/>
    <w:rsid w:val="003F237B"/>
    <w:rsid w:val="003F44FA"/>
    <w:rsid w:val="003F6156"/>
    <w:rsid w:val="003F6511"/>
    <w:rsid w:val="003F68DB"/>
    <w:rsid w:val="003F7532"/>
    <w:rsid w:val="003F7EEE"/>
    <w:rsid w:val="00402607"/>
    <w:rsid w:val="00402933"/>
    <w:rsid w:val="004034A8"/>
    <w:rsid w:val="0040405F"/>
    <w:rsid w:val="004046DE"/>
    <w:rsid w:val="00404CA9"/>
    <w:rsid w:val="00405B3F"/>
    <w:rsid w:val="00410EDA"/>
    <w:rsid w:val="00411B9D"/>
    <w:rsid w:val="004126EF"/>
    <w:rsid w:val="004166E0"/>
    <w:rsid w:val="0042142B"/>
    <w:rsid w:val="00423149"/>
    <w:rsid w:val="004311A4"/>
    <w:rsid w:val="00431E46"/>
    <w:rsid w:val="00431FA0"/>
    <w:rsid w:val="00432A3E"/>
    <w:rsid w:val="004340AB"/>
    <w:rsid w:val="00435B50"/>
    <w:rsid w:val="004364FB"/>
    <w:rsid w:val="004416FE"/>
    <w:rsid w:val="00442268"/>
    <w:rsid w:val="00444BDF"/>
    <w:rsid w:val="00445C58"/>
    <w:rsid w:val="00446328"/>
    <w:rsid w:val="0044652C"/>
    <w:rsid w:val="00446F9E"/>
    <w:rsid w:val="00447776"/>
    <w:rsid w:val="00450443"/>
    <w:rsid w:val="00451218"/>
    <w:rsid w:val="004516B4"/>
    <w:rsid w:val="004546F8"/>
    <w:rsid w:val="004562C1"/>
    <w:rsid w:val="00456EAA"/>
    <w:rsid w:val="0045764D"/>
    <w:rsid w:val="004610A6"/>
    <w:rsid w:val="004620B4"/>
    <w:rsid w:val="0046298A"/>
    <w:rsid w:val="004660B2"/>
    <w:rsid w:val="00467A75"/>
    <w:rsid w:val="004702EF"/>
    <w:rsid w:val="00470AB6"/>
    <w:rsid w:val="00470FCA"/>
    <w:rsid w:val="004720AB"/>
    <w:rsid w:val="004742C8"/>
    <w:rsid w:val="00474904"/>
    <w:rsid w:val="00474B03"/>
    <w:rsid w:val="00477245"/>
    <w:rsid w:val="00482A11"/>
    <w:rsid w:val="0048364B"/>
    <w:rsid w:val="004836A6"/>
    <w:rsid w:val="00484A06"/>
    <w:rsid w:val="00487E9F"/>
    <w:rsid w:val="00490C4D"/>
    <w:rsid w:val="0049146D"/>
    <w:rsid w:val="0049236B"/>
    <w:rsid w:val="0049470D"/>
    <w:rsid w:val="0049646E"/>
    <w:rsid w:val="004A6B30"/>
    <w:rsid w:val="004A6BDA"/>
    <w:rsid w:val="004B5F9F"/>
    <w:rsid w:val="004B6086"/>
    <w:rsid w:val="004B66DF"/>
    <w:rsid w:val="004B71B2"/>
    <w:rsid w:val="004B7380"/>
    <w:rsid w:val="004C0A05"/>
    <w:rsid w:val="004C221B"/>
    <w:rsid w:val="004C2559"/>
    <w:rsid w:val="004C37B4"/>
    <w:rsid w:val="004C3C72"/>
    <w:rsid w:val="004C49A2"/>
    <w:rsid w:val="004C5ABD"/>
    <w:rsid w:val="004D133C"/>
    <w:rsid w:val="004D30C1"/>
    <w:rsid w:val="004D35A9"/>
    <w:rsid w:val="004D64BD"/>
    <w:rsid w:val="004E099A"/>
    <w:rsid w:val="004E38B3"/>
    <w:rsid w:val="004E5C39"/>
    <w:rsid w:val="004E7628"/>
    <w:rsid w:val="004F0178"/>
    <w:rsid w:val="004F085F"/>
    <w:rsid w:val="004F606F"/>
    <w:rsid w:val="00500DB1"/>
    <w:rsid w:val="00501025"/>
    <w:rsid w:val="00501AA2"/>
    <w:rsid w:val="00502BF6"/>
    <w:rsid w:val="00502E52"/>
    <w:rsid w:val="00503856"/>
    <w:rsid w:val="00505749"/>
    <w:rsid w:val="00505FA3"/>
    <w:rsid w:val="005066B3"/>
    <w:rsid w:val="00506ECB"/>
    <w:rsid w:val="005073C9"/>
    <w:rsid w:val="005074BF"/>
    <w:rsid w:val="00507DEC"/>
    <w:rsid w:val="005115BE"/>
    <w:rsid w:val="00512BB7"/>
    <w:rsid w:val="005140DC"/>
    <w:rsid w:val="005155A2"/>
    <w:rsid w:val="00521460"/>
    <w:rsid w:val="00524828"/>
    <w:rsid w:val="00524F5A"/>
    <w:rsid w:val="00525DDC"/>
    <w:rsid w:val="00525F5F"/>
    <w:rsid w:val="00526418"/>
    <w:rsid w:val="00526A4A"/>
    <w:rsid w:val="0052722A"/>
    <w:rsid w:val="00531A7F"/>
    <w:rsid w:val="00531EA9"/>
    <w:rsid w:val="00532701"/>
    <w:rsid w:val="00532996"/>
    <w:rsid w:val="00535172"/>
    <w:rsid w:val="0053556F"/>
    <w:rsid w:val="00541947"/>
    <w:rsid w:val="00542565"/>
    <w:rsid w:val="00544C3F"/>
    <w:rsid w:val="0054648E"/>
    <w:rsid w:val="0054770C"/>
    <w:rsid w:val="0055217F"/>
    <w:rsid w:val="00552E5F"/>
    <w:rsid w:val="00553B34"/>
    <w:rsid w:val="005543E8"/>
    <w:rsid w:val="0055498D"/>
    <w:rsid w:val="0055650A"/>
    <w:rsid w:val="00556D2F"/>
    <w:rsid w:val="00556F25"/>
    <w:rsid w:val="00557825"/>
    <w:rsid w:val="00557B6F"/>
    <w:rsid w:val="00561CFB"/>
    <w:rsid w:val="0056669E"/>
    <w:rsid w:val="00567391"/>
    <w:rsid w:val="005678CD"/>
    <w:rsid w:val="00573233"/>
    <w:rsid w:val="00573332"/>
    <w:rsid w:val="00575A52"/>
    <w:rsid w:val="00575D25"/>
    <w:rsid w:val="00576EFB"/>
    <w:rsid w:val="00577256"/>
    <w:rsid w:val="005823EF"/>
    <w:rsid w:val="005834F3"/>
    <w:rsid w:val="0059326B"/>
    <w:rsid w:val="005B3232"/>
    <w:rsid w:val="005C0AC7"/>
    <w:rsid w:val="005C3AC4"/>
    <w:rsid w:val="005C3D28"/>
    <w:rsid w:val="005C44EE"/>
    <w:rsid w:val="005C573E"/>
    <w:rsid w:val="005D30B1"/>
    <w:rsid w:val="005D319B"/>
    <w:rsid w:val="005D4335"/>
    <w:rsid w:val="005D47A3"/>
    <w:rsid w:val="005D5F2D"/>
    <w:rsid w:val="005D693D"/>
    <w:rsid w:val="005D7E59"/>
    <w:rsid w:val="005E3A02"/>
    <w:rsid w:val="005E666B"/>
    <w:rsid w:val="005E6BCF"/>
    <w:rsid w:val="005E7EFA"/>
    <w:rsid w:val="005F00DC"/>
    <w:rsid w:val="005F021B"/>
    <w:rsid w:val="005F043C"/>
    <w:rsid w:val="005F176C"/>
    <w:rsid w:val="005F22B6"/>
    <w:rsid w:val="005F4FDC"/>
    <w:rsid w:val="005F5E39"/>
    <w:rsid w:val="006001B1"/>
    <w:rsid w:val="0060040D"/>
    <w:rsid w:val="00603160"/>
    <w:rsid w:val="006048D6"/>
    <w:rsid w:val="00605FAE"/>
    <w:rsid w:val="006101F9"/>
    <w:rsid w:val="00610E5D"/>
    <w:rsid w:val="006120CF"/>
    <w:rsid w:val="00612C4A"/>
    <w:rsid w:val="00612CA9"/>
    <w:rsid w:val="00613F85"/>
    <w:rsid w:val="0062007C"/>
    <w:rsid w:val="00622933"/>
    <w:rsid w:val="00624028"/>
    <w:rsid w:val="00626492"/>
    <w:rsid w:val="0063034C"/>
    <w:rsid w:val="006321D7"/>
    <w:rsid w:val="00637133"/>
    <w:rsid w:val="006403D0"/>
    <w:rsid w:val="00640509"/>
    <w:rsid w:val="0064290F"/>
    <w:rsid w:val="00642C92"/>
    <w:rsid w:val="00650443"/>
    <w:rsid w:val="00652801"/>
    <w:rsid w:val="00653552"/>
    <w:rsid w:val="00654B71"/>
    <w:rsid w:val="00655651"/>
    <w:rsid w:val="00657CA5"/>
    <w:rsid w:val="006618E4"/>
    <w:rsid w:val="00661AF5"/>
    <w:rsid w:val="00664594"/>
    <w:rsid w:val="0066797F"/>
    <w:rsid w:val="0067043F"/>
    <w:rsid w:val="006710B8"/>
    <w:rsid w:val="00672C3A"/>
    <w:rsid w:val="00672E1C"/>
    <w:rsid w:val="00675251"/>
    <w:rsid w:val="006803F5"/>
    <w:rsid w:val="00681290"/>
    <w:rsid w:val="006828BC"/>
    <w:rsid w:val="00684847"/>
    <w:rsid w:val="00684AA0"/>
    <w:rsid w:val="00684AE3"/>
    <w:rsid w:val="00692693"/>
    <w:rsid w:val="006A06E8"/>
    <w:rsid w:val="006A1043"/>
    <w:rsid w:val="006A1C49"/>
    <w:rsid w:val="006A2BA0"/>
    <w:rsid w:val="006A61F6"/>
    <w:rsid w:val="006B0DF6"/>
    <w:rsid w:val="006B2D1A"/>
    <w:rsid w:val="006B3D74"/>
    <w:rsid w:val="006B66B3"/>
    <w:rsid w:val="006B7A28"/>
    <w:rsid w:val="006C2E2F"/>
    <w:rsid w:val="006C4516"/>
    <w:rsid w:val="006C4586"/>
    <w:rsid w:val="006D003B"/>
    <w:rsid w:val="006D3B7B"/>
    <w:rsid w:val="006D6038"/>
    <w:rsid w:val="006D7AD2"/>
    <w:rsid w:val="006E0422"/>
    <w:rsid w:val="006E14E4"/>
    <w:rsid w:val="006E1CA4"/>
    <w:rsid w:val="006E2DA4"/>
    <w:rsid w:val="006E4901"/>
    <w:rsid w:val="006F3299"/>
    <w:rsid w:val="006F5DA6"/>
    <w:rsid w:val="007002E3"/>
    <w:rsid w:val="00701DCA"/>
    <w:rsid w:val="007057E9"/>
    <w:rsid w:val="00707025"/>
    <w:rsid w:val="007073C8"/>
    <w:rsid w:val="007109CE"/>
    <w:rsid w:val="00711380"/>
    <w:rsid w:val="0071356F"/>
    <w:rsid w:val="007157EC"/>
    <w:rsid w:val="00715F09"/>
    <w:rsid w:val="00716427"/>
    <w:rsid w:val="00716B88"/>
    <w:rsid w:val="00717AA2"/>
    <w:rsid w:val="00720BF3"/>
    <w:rsid w:val="00722B9E"/>
    <w:rsid w:val="00722CC4"/>
    <w:rsid w:val="007234A1"/>
    <w:rsid w:val="00725488"/>
    <w:rsid w:val="00727883"/>
    <w:rsid w:val="00732D15"/>
    <w:rsid w:val="00734983"/>
    <w:rsid w:val="00735422"/>
    <w:rsid w:val="007367FB"/>
    <w:rsid w:val="0073759F"/>
    <w:rsid w:val="00740568"/>
    <w:rsid w:val="007407FD"/>
    <w:rsid w:val="00740D87"/>
    <w:rsid w:val="0074165A"/>
    <w:rsid w:val="007418E2"/>
    <w:rsid w:val="00741F94"/>
    <w:rsid w:val="007450B3"/>
    <w:rsid w:val="00747D3E"/>
    <w:rsid w:val="00751893"/>
    <w:rsid w:val="007518A0"/>
    <w:rsid w:val="007565DC"/>
    <w:rsid w:val="00756BF2"/>
    <w:rsid w:val="00757545"/>
    <w:rsid w:val="00762E8B"/>
    <w:rsid w:val="0076397B"/>
    <w:rsid w:val="00765696"/>
    <w:rsid w:val="007677BB"/>
    <w:rsid w:val="00767F65"/>
    <w:rsid w:val="007727AF"/>
    <w:rsid w:val="00773C15"/>
    <w:rsid w:val="00775490"/>
    <w:rsid w:val="00777535"/>
    <w:rsid w:val="00777D8C"/>
    <w:rsid w:val="00781A46"/>
    <w:rsid w:val="007821C1"/>
    <w:rsid w:val="00786328"/>
    <w:rsid w:val="00791198"/>
    <w:rsid w:val="007956C8"/>
    <w:rsid w:val="007962BE"/>
    <w:rsid w:val="007A2E50"/>
    <w:rsid w:val="007A387E"/>
    <w:rsid w:val="007A4A90"/>
    <w:rsid w:val="007A5C7E"/>
    <w:rsid w:val="007B554C"/>
    <w:rsid w:val="007B5C52"/>
    <w:rsid w:val="007B7DE3"/>
    <w:rsid w:val="007C04DE"/>
    <w:rsid w:val="007C1273"/>
    <w:rsid w:val="007C16F0"/>
    <w:rsid w:val="007C2A12"/>
    <w:rsid w:val="007C3E32"/>
    <w:rsid w:val="007D069B"/>
    <w:rsid w:val="007E52F0"/>
    <w:rsid w:val="007F2D4A"/>
    <w:rsid w:val="007F38EF"/>
    <w:rsid w:val="007F4262"/>
    <w:rsid w:val="007F6A48"/>
    <w:rsid w:val="00801834"/>
    <w:rsid w:val="008018FE"/>
    <w:rsid w:val="00803014"/>
    <w:rsid w:val="00803249"/>
    <w:rsid w:val="008039D5"/>
    <w:rsid w:val="008044B8"/>
    <w:rsid w:val="00805219"/>
    <w:rsid w:val="00806A8A"/>
    <w:rsid w:val="00814591"/>
    <w:rsid w:val="00814CEC"/>
    <w:rsid w:val="00815527"/>
    <w:rsid w:val="008177D6"/>
    <w:rsid w:val="00817B15"/>
    <w:rsid w:val="00820A3F"/>
    <w:rsid w:val="0082251D"/>
    <w:rsid w:val="008241D4"/>
    <w:rsid w:val="0082542A"/>
    <w:rsid w:val="0082631C"/>
    <w:rsid w:val="008268D2"/>
    <w:rsid w:val="0082779D"/>
    <w:rsid w:val="00831547"/>
    <w:rsid w:val="0083237A"/>
    <w:rsid w:val="008343AD"/>
    <w:rsid w:val="008369B2"/>
    <w:rsid w:val="00840E63"/>
    <w:rsid w:val="00843F04"/>
    <w:rsid w:val="00845079"/>
    <w:rsid w:val="008468B9"/>
    <w:rsid w:val="00850E76"/>
    <w:rsid w:val="00851C7B"/>
    <w:rsid w:val="008532A5"/>
    <w:rsid w:val="008542F9"/>
    <w:rsid w:val="00856D11"/>
    <w:rsid w:val="0085703F"/>
    <w:rsid w:val="008579F5"/>
    <w:rsid w:val="00861EBF"/>
    <w:rsid w:val="00863D38"/>
    <w:rsid w:val="00864259"/>
    <w:rsid w:val="008650F4"/>
    <w:rsid w:val="00866B47"/>
    <w:rsid w:val="00871463"/>
    <w:rsid w:val="00872F74"/>
    <w:rsid w:val="0087325E"/>
    <w:rsid w:val="00874124"/>
    <w:rsid w:val="00882EC9"/>
    <w:rsid w:val="00883674"/>
    <w:rsid w:val="00883970"/>
    <w:rsid w:val="00885FAC"/>
    <w:rsid w:val="008866E3"/>
    <w:rsid w:val="00890815"/>
    <w:rsid w:val="00890BB2"/>
    <w:rsid w:val="00890F94"/>
    <w:rsid w:val="008913E6"/>
    <w:rsid w:val="00892F1D"/>
    <w:rsid w:val="008A2938"/>
    <w:rsid w:val="008A293A"/>
    <w:rsid w:val="008A397F"/>
    <w:rsid w:val="008A5733"/>
    <w:rsid w:val="008A5954"/>
    <w:rsid w:val="008ADD9C"/>
    <w:rsid w:val="008B13CE"/>
    <w:rsid w:val="008B2E64"/>
    <w:rsid w:val="008C17D5"/>
    <w:rsid w:val="008C5EB4"/>
    <w:rsid w:val="008C6866"/>
    <w:rsid w:val="008C6E36"/>
    <w:rsid w:val="008D086D"/>
    <w:rsid w:val="008D1178"/>
    <w:rsid w:val="008D3D35"/>
    <w:rsid w:val="008D524D"/>
    <w:rsid w:val="008D66B5"/>
    <w:rsid w:val="008D69D9"/>
    <w:rsid w:val="008D6B7F"/>
    <w:rsid w:val="008E1B43"/>
    <w:rsid w:val="008E1E42"/>
    <w:rsid w:val="008E5496"/>
    <w:rsid w:val="008E59F9"/>
    <w:rsid w:val="008F3BC8"/>
    <w:rsid w:val="008F4262"/>
    <w:rsid w:val="008F55E9"/>
    <w:rsid w:val="008F621A"/>
    <w:rsid w:val="008F7BF9"/>
    <w:rsid w:val="00901590"/>
    <w:rsid w:val="009015B5"/>
    <w:rsid w:val="00901B74"/>
    <w:rsid w:val="009022A9"/>
    <w:rsid w:val="00903CF3"/>
    <w:rsid w:val="0090423F"/>
    <w:rsid w:val="00904F5D"/>
    <w:rsid w:val="00904F81"/>
    <w:rsid w:val="009058BF"/>
    <w:rsid w:val="00910C1E"/>
    <w:rsid w:val="00912A44"/>
    <w:rsid w:val="0091358B"/>
    <w:rsid w:val="00914D6A"/>
    <w:rsid w:val="0091547F"/>
    <w:rsid w:val="00916328"/>
    <w:rsid w:val="0091661C"/>
    <w:rsid w:val="009169BA"/>
    <w:rsid w:val="00916B71"/>
    <w:rsid w:val="0091715A"/>
    <w:rsid w:val="00917788"/>
    <w:rsid w:val="00920AC8"/>
    <w:rsid w:val="00923F84"/>
    <w:rsid w:val="009245B1"/>
    <w:rsid w:val="00930521"/>
    <w:rsid w:val="0093080B"/>
    <w:rsid w:val="00933C5E"/>
    <w:rsid w:val="0093583E"/>
    <w:rsid w:val="00943AC3"/>
    <w:rsid w:val="00945EF9"/>
    <w:rsid w:val="00946B5C"/>
    <w:rsid w:val="00946C78"/>
    <w:rsid w:val="00947FE6"/>
    <w:rsid w:val="00951720"/>
    <w:rsid w:val="00956836"/>
    <w:rsid w:val="0096047E"/>
    <w:rsid w:val="009618D7"/>
    <w:rsid w:val="00965AF5"/>
    <w:rsid w:val="00966A09"/>
    <w:rsid w:val="0097291C"/>
    <w:rsid w:val="00973476"/>
    <w:rsid w:val="0097453F"/>
    <w:rsid w:val="00977B2D"/>
    <w:rsid w:val="00977EC7"/>
    <w:rsid w:val="00981E8A"/>
    <w:rsid w:val="00982582"/>
    <w:rsid w:val="00985B3C"/>
    <w:rsid w:val="00986281"/>
    <w:rsid w:val="009875D4"/>
    <w:rsid w:val="00990820"/>
    <w:rsid w:val="00991F25"/>
    <w:rsid w:val="00996EA0"/>
    <w:rsid w:val="00997825"/>
    <w:rsid w:val="00997C39"/>
    <w:rsid w:val="009A0F1B"/>
    <w:rsid w:val="009A1F01"/>
    <w:rsid w:val="009A23D0"/>
    <w:rsid w:val="009A2624"/>
    <w:rsid w:val="009A3EFB"/>
    <w:rsid w:val="009A42B3"/>
    <w:rsid w:val="009A450F"/>
    <w:rsid w:val="009A4BA8"/>
    <w:rsid w:val="009B41EC"/>
    <w:rsid w:val="009B6A90"/>
    <w:rsid w:val="009B70D4"/>
    <w:rsid w:val="009C19AF"/>
    <w:rsid w:val="009C1E37"/>
    <w:rsid w:val="009C1F04"/>
    <w:rsid w:val="009C31BE"/>
    <w:rsid w:val="009C3A28"/>
    <w:rsid w:val="009C4313"/>
    <w:rsid w:val="009C5F0E"/>
    <w:rsid w:val="009C747B"/>
    <w:rsid w:val="009D0AD4"/>
    <w:rsid w:val="009D5326"/>
    <w:rsid w:val="009D5345"/>
    <w:rsid w:val="009E3241"/>
    <w:rsid w:val="009E35D6"/>
    <w:rsid w:val="009E4108"/>
    <w:rsid w:val="009E4265"/>
    <w:rsid w:val="009E4602"/>
    <w:rsid w:val="009E4AD4"/>
    <w:rsid w:val="009E5C10"/>
    <w:rsid w:val="009E6399"/>
    <w:rsid w:val="009E6EBC"/>
    <w:rsid w:val="009E6F2B"/>
    <w:rsid w:val="009F0134"/>
    <w:rsid w:val="009F0CA3"/>
    <w:rsid w:val="009F1925"/>
    <w:rsid w:val="009F1A55"/>
    <w:rsid w:val="009F31A8"/>
    <w:rsid w:val="009F5A7F"/>
    <w:rsid w:val="009F5F44"/>
    <w:rsid w:val="009F7089"/>
    <w:rsid w:val="00A005F6"/>
    <w:rsid w:val="00A01BD7"/>
    <w:rsid w:val="00A02E12"/>
    <w:rsid w:val="00A03F7F"/>
    <w:rsid w:val="00A043CF"/>
    <w:rsid w:val="00A0495F"/>
    <w:rsid w:val="00A069B6"/>
    <w:rsid w:val="00A070CC"/>
    <w:rsid w:val="00A10A7C"/>
    <w:rsid w:val="00A11142"/>
    <w:rsid w:val="00A12982"/>
    <w:rsid w:val="00A130EF"/>
    <w:rsid w:val="00A15023"/>
    <w:rsid w:val="00A15665"/>
    <w:rsid w:val="00A20D7D"/>
    <w:rsid w:val="00A217F6"/>
    <w:rsid w:val="00A226FF"/>
    <w:rsid w:val="00A23F2D"/>
    <w:rsid w:val="00A2452D"/>
    <w:rsid w:val="00A2774F"/>
    <w:rsid w:val="00A30396"/>
    <w:rsid w:val="00A3200D"/>
    <w:rsid w:val="00A34B1D"/>
    <w:rsid w:val="00A34D5C"/>
    <w:rsid w:val="00A363F8"/>
    <w:rsid w:val="00A36CFD"/>
    <w:rsid w:val="00A37666"/>
    <w:rsid w:val="00A422E0"/>
    <w:rsid w:val="00A42D3C"/>
    <w:rsid w:val="00A43170"/>
    <w:rsid w:val="00A43BD9"/>
    <w:rsid w:val="00A4732A"/>
    <w:rsid w:val="00A51BFC"/>
    <w:rsid w:val="00A52028"/>
    <w:rsid w:val="00A5536F"/>
    <w:rsid w:val="00A55608"/>
    <w:rsid w:val="00A55EC7"/>
    <w:rsid w:val="00A56D30"/>
    <w:rsid w:val="00A56DB3"/>
    <w:rsid w:val="00A57071"/>
    <w:rsid w:val="00A60411"/>
    <w:rsid w:val="00A62046"/>
    <w:rsid w:val="00A62D9C"/>
    <w:rsid w:val="00A63CFE"/>
    <w:rsid w:val="00A657B7"/>
    <w:rsid w:val="00A65DD3"/>
    <w:rsid w:val="00A65F28"/>
    <w:rsid w:val="00A72AE8"/>
    <w:rsid w:val="00A777ED"/>
    <w:rsid w:val="00A80828"/>
    <w:rsid w:val="00A8364C"/>
    <w:rsid w:val="00A8554A"/>
    <w:rsid w:val="00A85F2D"/>
    <w:rsid w:val="00A87943"/>
    <w:rsid w:val="00A901B9"/>
    <w:rsid w:val="00A9798E"/>
    <w:rsid w:val="00AA0CEB"/>
    <w:rsid w:val="00AA0E6D"/>
    <w:rsid w:val="00AA2994"/>
    <w:rsid w:val="00AA3FBC"/>
    <w:rsid w:val="00AA581D"/>
    <w:rsid w:val="00AA5B2C"/>
    <w:rsid w:val="00AA7E83"/>
    <w:rsid w:val="00AB00FB"/>
    <w:rsid w:val="00AB1C79"/>
    <w:rsid w:val="00AB2376"/>
    <w:rsid w:val="00AB2CA3"/>
    <w:rsid w:val="00AB38AC"/>
    <w:rsid w:val="00AB3A78"/>
    <w:rsid w:val="00AB5AE6"/>
    <w:rsid w:val="00AB7392"/>
    <w:rsid w:val="00AC07E4"/>
    <w:rsid w:val="00AC0D8A"/>
    <w:rsid w:val="00AC1516"/>
    <w:rsid w:val="00AC2086"/>
    <w:rsid w:val="00AC2A1A"/>
    <w:rsid w:val="00AC4B85"/>
    <w:rsid w:val="00AC566F"/>
    <w:rsid w:val="00AC56BF"/>
    <w:rsid w:val="00AC5D48"/>
    <w:rsid w:val="00AC63F8"/>
    <w:rsid w:val="00AD0233"/>
    <w:rsid w:val="00AD6BFA"/>
    <w:rsid w:val="00AE0A19"/>
    <w:rsid w:val="00AE0AE4"/>
    <w:rsid w:val="00AE1A5F"/>
    <w:rsid w:val="00AE2243"/>
    <w:rsid w:val="00AE56F0"/>
    <w:rsid w:val="00AE6AFC"/>
    <w:rsid w:val="00AF20BD"/>
    <w:rsid w:val="00AF285F"/>
    <w:rsid w:val="00AF2929"/>
    <w:rsid w:val="00AF337E"/>
    <w:rsid w:val="00AF34CC"/>
    <w:rsid w:val="00AF48BF"/>
    <w:rsid w:val="00B001DA"/>
    <w:rsid w:val="00B02365"/>
    <w:rsid w:val="00B02FE7"/>
    <w:rsid w:val="00B10B12"/>
    <w:rsid w:val="00B14AD6"/>
    <w:rsid w:val="00B15D69"/>
    <w:rsid w:val="00B175B8"/>
    <w:rsid w:val="00B205D0"/>
    <w:rsid w:val="00B22C9B"/>
    <w:rsid w:val="00B2449D"/>
    <w:rsid w:val="00B2509B"/>
    <w:rsid w:val="00B3065B"/>
    <w:rsid w:val="00B31359"/>
    <w:rsid w:val="00B32352"/>
    <w:rsid w:val="00B35386"/>
    <w:rsid w:val="00B35B32"/>
    <w:rsid w:val="00B40311"/>
    <w:rsid w:val="00B40AFE"/>
    <w:rsid w:val="00B41F33"/>
    <w:rsid w:val="00B43295"/>
    <w:rsid w:val="00B434C9"/>
    <w:rsid w:val="00B459AA"/>
    <w:rsid w:val="00B47272"/>
    <w:rsid w:val="00B5153B"/>
    <w:rsid w:val="00B51B16"/>
    <w:rsid w:val="00B520F7"/>
    <w:rsid w:val="00B52660"/>
    <w:rsid w:val="00B52D7D"/>
    <w:rsid w:val="00B57169"/>
    <w:rsid w:val="00B602D8"/>
    <w:rsid w:val="00B6054D"/>
    <w:rsid w:val="00B606D7"/>
    <w:rsid w:val="00B63BD5"/>
    <w:rsid w:val="00B65277"/>
    <w:rsid w:val="00B66EBC"/>
    <w:rsid w:val="00B67618"/>
    <w:rsid w:val="00B7274C"/>
    <w:rsid w:val="00B733CE"/>
    <w:rsid w:val="00B740DE"/>
    <w:rsid w:val="00B75077"/>
    <w:rsid w:val="00B75AB6"/>
    <w:rsid w:val="00B77B32"/>
    <w:rsid w:val="00B84DA3"/>
    <w:rsid w:val="00B85142"/>
    <w:rsid w:val="00B8538E"/>
    <w:rsid w:val="00B86053"/>
    <w:rsid w:val="00B86493"/>
    <w:rsid w:val="00B86EE2"/>
    <w:rsid w:val="00B87849"/>
    <w:rsid w:val="00B87D92"/>
    <w:rsid w:val="00B92A0E"/>
    <w:rsid w:val="00B955FF"/>
    <w:rsid w:val="00B9631F"/>
    <w:rsid w:val="00BA0455"/>
    <w:rsid w:val="00BA23AD"/>
    <w:rsid w:val="00BA2424"/>
    <w:rsid w:val="00BA396B"/>
    <w:rsid w:val="00BA3B1C"/>
    <w:rsid w:val="00BA3C2B"/>
    <w:rsid w:val="00BB0B10"/>
    <w:rsid w:val="00BB4673"/>
    <w:rsid w:val="00BB549F"/>
    <w:rsid w:val="00BB7576"/>
    <w:rsid w:val="00BB7E58"/>
    <w:rsid w:val="00BC5E1C"/>
    <w:rsid w:val="00BD163E"/>
    <w:rsid w:val="00BD69D2"/>
    <w:rsid w:val="00BD7B7D"/>
    <w:rsid w:val="00BE0ED4"/>
    <w:rsid w:val="00BE2001"/>
    <w:rsid w:val="00BE31A5"/>
    <w:rsid w:val="00BE37CD"/>
    <w:rsid w:val="00BE3FAC"/>
    <w:rsid w:val="00BF2369"/>
    <w:rsid w:val="00BF52DF"/>
    <w:rsid w:val="00BF6F8D"/>
    <w:rsid w:val="00BF73F9"/>
    <w:rsid w:val="00BF7A6A"/>
    <w:rsid w:val="00C01973"/>
    <w:rsid w:val="00C04BCC"/>
    <w:rsid w:val="00C06EEA"/>
    <w:rsid w:val="00C10279"/>
    <w:rsid w:val="00C11140"/>
    <w:rsid w:val="00C128D3"/>
    <w:rsid w:val="00C13FDA"/>
    <w:rsid w:val="00C201C8"/>
    <w:rsid w:val="00C20C59"/>
    <w:rsid w:val="00C227ED"/>
    <w:rsid w:val="00C26A5B"/>
    <w:rsid w:val="00C303B3"/>
    <w:rsid w:val="00C3273B"/>
    <w:rsid w:val="00C33EC4"/>
    <w:rsid w:val="00C34C49"/>
    <w:rsid w:val="00C3714E"/>
    <w:rsid w:val="00C42CA8"/>
    <w:rsid w:val="00C42FCE"/>
    <w:rsid w:val="00C46088"/>
    <w:rsid w:val="00C52B7C"/>
    <w:rsid w:val="00C53C35"/>
    <w:rsid w:val="00C60563"/>
    <w:rsid w:val="00C61B59"/>
    <w:rsid w:val="00C62B85"/>
    <w:rsid w:val="00C63045"/>
    <w:rsid w:val="00C64912"/>
    <w:rsid w:val="00C6504A"/>
    <w:rsid w:val="00C668A9"/>
    <w:rsid w:val="00C703AD"/>
    <w:rsid w:val="00C719DD"/>
    <w:rsid w:val="00C71B81"/>
    <w:rsid w:val="00C73E60"/>
    <w:rsid w:val="00C74B11"/>
    <w:rsid w:val="00C771B3"/>
    <w:rsid w:val="00C83FFB"/>
    <w:rsid w:val="00C87428"/>
    <w:rsid w:val="00C9055A"/>
    <w:rsid w:val="00C90C2F"/>
    <w:rsid w:val="00C91532"/>
    <w:rsid w:val="00C91DA7"/>
    <w:rsid w:val="00C92079"/>
    <w:rsid w:val="00C92F7D"/>
    <w:rsid w:val="00C933BB"/>
    <w:rsid w:val="00C93CB8"/>
    <w:rsid w:val="00C95E0B"/>
    <w:rsid w:val="00C95E8D"/>
    <w:rsid w:val="00C97E13"/>
    <w:rsid w:val="00CA354E"/>
    <w:rsid w:val="00CA527F"/>
    <w:rsid w:val="00CB072E"/>
    <w:rsid w:val="00CB0ACA"/>
    <w:rsid w:val="00CB10B5"/>
    <w:rsid w:val="00CB57CA"/>
    <w:rsid w:val="00CB66DE"/>
    <w:rsid w:val="00CB7827"/>
    <w:rsid w:val="00CC0156"/>
    <w:rsid w:val="00CC02CD"/>
    <w:rsid w:val="00CC03B6"/>
    <w:rsid w:val="00CC3DD4"/>
    <w:rsid w:val="00CD040E"/>
    <w:rsid w:val="00CD1335"/>
    <w:rsid w:val="00CD20AE"/>
    <w:rsid w:val="00CD2412"/>
    <w:rsid w:val="00CD4923"/>
    <w:rsid w:val="00CD6293"/>
    <w:rsid w:val="00CD6A95"/>
    <w:rsid w:val="00CD6CCE"/>
    <w:rsid w:val="00CE22CD"/>
    <w:rsid w:val="00CE5CEC"/>
    <w:rsid w:val="00CF2BA2"/>
    <w:rsid w:val="00CF3FAC"/>
    <w:rsid w:val="00D05535"/>
    <w:rsid w:val="00D07040"/>
    <w:rsid w:val="00D139B4"/>
    <w:rsid w:val="00D14A2C"/>
    <w:rsid w:val="00D14EFE"/>
    <w:rsid w:val="00D17596"/>
    <w:rsid w:val="00D20CF3"/>
    <w:rsid w:val="00D20D2E"/>
    <w:rsid w:val="00D2356E"/>
    <w:rsid w:val="00D252BC"/>
    <w:rsid w:val="00D257BD"/>
    <w:rsid w:val="00D25FAA"/>
    <w:rsid w:val="00D270E3"/>
    <w:rsid w:val="00D303EA"/>
    <w:rsid w:val="00D3089F"/>
    <w:rsid w:val="00D351F4"/>
    <w:rsid w:val="00D363BD"/>
    <w:rsid w:val="00D3693C"/>
    <w:rsid w:val="00D37088"/>
    <w:rsid w:val="00D37F3F"/>
    <w:rsid w:val="00D41FFA"/>
    <w:rsid w:val="00D42AE4"/>
    <w:rsid w:val="00D47F10"/>
    <w:rsid w:val="00D51EFD"/>
    <w:rsid w:val="00D52C09"/>
    <w:rsid w:val="00D54E0B"/>
    <w:rsid w:val="00D553F3"/>
    <w:rsid w:val="00D563E1"/>
    <w:rsid w:val="00D5641E"/>
    <w:rsid w:val="00D6097C"/>
    <w:rsid w:val="00D612B0"/>
    <w:rsid w:val="00D6501A"/>
    <w:rsid w:val="00D6540B"/>
    <w:rsid w:val="00D65EB2"/>
    <w:rsid w:val="00D66A8B"/>
    <w:rsid w:val="00D73AA7"/>
    <w:rsid w:val="00D75614"/>
    <w:rsid w:val="00D758A8"/>
    <w:rsid w:val="00D758B5"/>
    <w:rsid w:val="00D82694"/>
    <w:rsid w:val="00D8285F"/>
    <w:rsid w:val="00D850FB"/>
    <w:rsid w:val="00D853B0"/>
    <w:rsid w:val="00D85A49"/>
    <w:rsid w:val="00D85AB5"/>
    <w:rsid w:val="00D868D6"/>
    <w:rsid w:val="00D8695A"/>
    <w:rsid w:val="00D9081F"/>
    <w:rsid w:val="00D91666"/>
    <w:rsid w:val="00D92135"/>
    <w:rsid w:val="00D95DAC"/>
    <w:rsid w:val="00D96407"/>
    <w:rsid w:val="00D96EF3"/>
    <w:rsid w:val="00DA27D0"/>
    <w:rsid w:val="00DA29C0"/>
    <w:rsid w:val="00DA5EBC"/>
    <w:rsid w:val="00DA6D30"/>
    <w:rsid w:val="00DB0C27"/>
    <w:rsid w:val="00DB2D6C"/>
    <w:rsid w:val="00DB362B"/>
    <w:rsid w:val="00DB400F"/>
    <w:rsid w:val="00DB5BB8"/>
    <w:rsid w:val="00DB5DF0"/>
    <w:rsid w:val="00DB6647"/>
    <w:rsid w:val="00DC18B2"/>
    <w:rsid w:val="00DC4CD3"/>
    <w:rsid w:val="00DC5C9A"/>
    <w:rsid w:val="00DD1CF2"/>
    <w:rsid w:val="00DD21F4"/>
    <w:rsid w:val="00DD2612"/>
    <w:rsid w:val="00DD4A64"/>
    <w:rsid w:val="00DD50DA"/>
    <w:rsid w:val="00DD709D"/>
    <w:rsid w:val="00DE1B34"/>
    <w:rsid w:val="00DE3287"/>
    <w:rsid w:val="00DE6069"/>
    <w:rsid w:val="00DE60EE"/>
    <w:rsid w:val="00DF2B43"/>
    <w:rsid w:val="00DF2C93"/>
    <w:rsid w:val="00DF4666"/>
    <w:rsid w:val="00DF63C8"/>
    <w:rsid w:val="00E00C3A"/>
    <w:rsid w:val="00E034CB"/>
    <w:rsid w:val="00E036DC"/>
    <w:rsid w:val="00E04220"/>
    <w:rsid w:val="00E04DD8"/>
    <w:rsid w:val="00E04F74"/>
    <w:rsid w:val="00E055D5"/>
    <w:rsid w:val="00E10840"/>
    <w:rsid w:val="00E12F15"/>
    <w:rsid w:val="00E2429C"/>
    <w:rsid w:val="00E26AE1"/>
    <w:rsid w:val="00E26CB8"/>
    <w:rsid w:val="00E26E45"/>
    <w:rsid w:val="00E2754C"/>
    <w:rsid w:val="00E277D2"/>
    <w:rsid w:val="00E37351"/>
    <w:rsid w:val="00E4417E"/>
    <w:rsid w:val="00E45056"/>
    <w:rsid w:val="00E505B1"/>
    <w:rsid w:val="00E52F27"/>
    <w:rsid w:val="00E61C8B"/>
    <w:rsid w:val="00E61E19"/>
    <w:rsid w:val="00E62F9E"/>
    <w:rsid w:val="00E65719"/>
    <w:rsid w:val="00E700C5"/>
    <w:rsid w:val="00E70D83"/>
    <w:rsid w:val="00E7222C"/>
    <w:rsid w:val="00E74DDA"/>
    <w:rsid w:val="00E7575E"/>
    <w:rsid w:val="00E77C56"/>
    <w:rsid w:val="00E80369"/>
    <w:rsid w:val="00E81391"/>
    <w:rsid w:val="00E81E29"/>
    <w:rsid w:val="00E826AF"/>
    <w:rsid w:val="00E8386A"/>
    <w:rsid w:val="00E847D5"/>
    <w:rsid w:val="00E857B1"/>
    <w:rsid w:val="00E8646D"/>
    <w:rsid w:val="00E876B5"/>
    <w:rsid w:val="00E90782"/>
    <w:rsid w:val="00E91544"/>
    <w:rsid w:val="00E92728"/>
    <w:rsid w:val="00E929A3"/>
    <w:rsid w:val="00E94230"/>
    <w:rsid w:val="00E942BD"/>
    <w:rsid w:val="00E94B0B"/>
    <w:rsid w:val="00E978B1"/>
    <w:rsid w:val="00EA0F33"/>
    <w:rsid w:val="00EA14DA"/>
    <w:rsid w:val="00EA2480"/>
    <w:rsid w:val="00EA5F94"/>
    <w:rsid w:val="00EA609F"/>
    <w:rsid w:val="00EA60FA"/>
    <w:rsid w:val="00EB032C"/>
    <w:rsid w:val="00EB035E"/>
    <w:rsid w:val="00EB6C6F"/>
    <w:rsid w:val="00EB7829"/>
    <w:rsid w:val="00EC056E"/>
    <w:rsid w:val="00EC2036"/>
    <w:rsid w:val="00EC3C36"/>
    <w:rsid w:val="00EC4A73"/>
    <w:rsid w:val="00ED48B3"/>
    <w:rsid w:val="00ED5BA7"/>
    <w:rsid w:val="00ED77F2"/>
    <w:rsid w:val="00ED7C88"/>
    <w:rsid w:val="00EE762A"/>
    <w:rsid w:val="00EF345E"/>
    <w:rsid w:val="00EF349E"/>
    <w:rsid w:val="00EF6142"/>
    <w:rsid w:val="00EF7B13"/>
    <w:rsid w:val="00F00F83"/>
    <w:rsid w:val="00F03299"/>
    <w:rsid w:val="00F04B7A"/>
    <w:rsid w:val="00F103DE"/>
    <w:rsid w:val="00F108BD"/>
    <w:rsid w:val="00F11216"/>
    <w:rsid w:val="00F16370"/>
    <w:rsid w:val="00F16C35"/>
    <w:rsid w:val="00F20ADC"/>
    <w:rsid w:val="00F23787"/>
    <w:rsid w:val="00F24491"/>
    <w:rsid w:val="00F24EB1"/>
    <w:rsid w:val="00F2634E"/>
    <w:rsid w:val="00F264EE"/>
    <w:rsid w:val="00F321F0"/>
    <w:rsid w:val="00F33A73"/>
    <w:rsid w:val="00F400BC"/>
    <w:rsid w:val="00F403E7"/>
    <w:rsid w:val="00F43421"/>
    <w:rsid w:val="00F43796"/>
    <w:rsid w:val="00F45296"/>
    <w:rsid w:val="00F465C8"/>
    <w:rsid w:val="00F52EE1"/>
    <w:rsid w:val="00F560F8"/>
    <w:rsid w:val="00F57DBF"/>
    <w:rsid w:val="00F61869"/>
    <w:rsid w:val="00F625C7"/>
    <w:rsid w:val="00F66F8E"/>
    <w:rsid w:val="00F6794E"/>
    <w:rsid w:val="00F757D2"/>
    <w:rsid w:val="00F7633C"/>
    <w:rsid w:val="00F81A1E"/>
    <w:rsid w:val="00F81F2E"/>
    <w:rsid w:val="00F82E44"/>
    <w:rsid w:val="00F848C1"/>
    <w:rsid w:val="00F85FEB"/>
    <w:rsid w:val="00F86054"/>
    <w:rsid w:val="00F877E0"/>
    <w:rsid w:val="00F87F6B"/>
    <w:rsid w:val="00F90075"/>
    <w:rsid w:val="00F91C13"/>
    <w:rsid w:val="00F9424B"/>
    <w:rsid w:val="00F953E3"/>
    <w:rsid w:val="00F95F6E"/>
    <w:rsid w:val="00FA24C8"/>
    <w:rsid w:val="00FA3226"/>
    <w:rsid w:val="00FA38C8"/>
    <w:rsid w:val="00FA4CB4"/>
    <w:rsid w:val="00FA5AF0"/>
    <w:rsid w:val="00FA6AA2"/>
    <w:rsid w:val="00FA7454"/>
    <w:rsid w:val="00FA759D"/>
    <w:rsid w:val="00FB0FE5"/>
    <w:rsid w:val="00FB12B8"/>
    <w:rsid w:val="00FB34E5"/>
    <w:rsid w:val="00FB4940"/>
    <w:rsid w:val="00FB4B1A"/>
    <w:rsid w:val="00FB60A3"/>
    <w:rsid w:val="00FC1A8A"/>
    <w:rsid w:val="00FC4076"/>
    <w:rsid w:val="00FC63D6"/>
    <w:rsid w:val="00FD3804"/>
    <w:rsid w:val="00FD4331"/>
    <w:rsid w:val="00FD4FD4"/>
    <w:rsid w:val="00FD7E79"/>
    <w:rsid w:val="00FE0B96"/>
    <w:rsid w:val="00FE0C04"/>
    <w:rsid w:val="00FE1372"/>
    <w:rsid w:val="00FE21BA"/>
    <w:rsid w:val="00FE46B8"/>
    <w:rsid w:val="00FE65DB"/>
    <w:rsid w:val="00FE7DD8"/>
    <w:rsid w:val="00FF01C9"/>
    <w:rsid w:val="00FF21BD"/>
    <w:rsid w:val="00FF2655"/>
    <w:rsid w:val="00FF4EC0"/>
    <w:rsid w:val="00FF5983"/>
    <w:rsid w:val="0107609F"/>
    <w:rsid w:val="01182227"/>
    <w:rsid w:val="01647E51"/>
    <w:rsid w:val="01684CE1"/>
    <w:rsid w:val="0179D61A"/>
    <w:rsid w:val="01823542"/>
    <w:rsid w:val="01978033"/>
    <w:rsid w:val="01B3FAD6"/>
    <w:rsid w:val="01B8C076"/>
    <w:rsid w:val="01D4AB17"/>
    <w:rsid w:val="01EBF175"/>
    <w:rsid w:val="0211488F"/>
    <w:rsid w:val="0219646E"/>
    <w:rsid w:val="0279D359"/>
    <w:rsid w:val="0280AAAF"/>
    <w:rsid w:val="02827175"/>
    <w:rsid w:val="02850E08"/>
    <w:rsid w:val="0289056F"/>
    <w:rsid w:val="028EF381"/>
    <w:rsid w:val="02945E7C"/>
    <w:rsid w:val="02B6538B"/>
    <w:rsid w:val="02DD6AF5"/>
    <w:rsid w:val="02EFB8C5"/>
    <w:rsid w:val="02F352B5"/>
    <w:rsid w:val="030A0112"/>
    <w:rsid w:val="0330E30E"/>
    <w:rsid w:val="03386C56"/>
    <w:rsid w:val="03624272"/>
    <w:rsid w:val="036D2BF2"/>
    <w:rsid w:val="0371D821"/>
    <w:rsid w:val="0383F576"/>
    <w:rsid w:val="03994484"/>
    <w:rsid w:val="03997296"/>
    <w:rsid w:val="0405B492"/>
    <w:rsid w:val="043CF949"/>
    <w:rsid w:val="04D73033"/>
    <w:rsid w:val="051CA85A"/>
    <w:rsid w:val="0525796F"/>
    <w:rsid w:val="05326B27"/>
    <w:rsid w:val="05609FD6"/>
    <w:rsid w:val="05674732"/>
    <w:rsid w:val="05676B06"/>
    <w:rsid w:val="059C49F2"/>
    <w:rsid w:val="05BAE459"/>
    <w:rsid w:val="05CCB984"/>
    <w:rsid w:val="061BA998"/>
    <w:rsid w:val="062A0841"/>
    <w:rsid w:val="0630E6E2"/>
    <w:rsid w:val="0641A1D4"/>
    <w:rsid w:val="06555846"/>
    <w:rsid w:val="0665614A"/>
    <w:rsid w:val="066E9B5A"/>
    <w:rsid w:val="06827497"/>
    <w:rsid w:val="0682AA06"/>
    <w:rsid w:val="0685EAB3"/>
    <w:rsid w:val="06B34244"/>
    <w:rsid w:val="06F623C2"/>
    <w:rsid w:val="06FED40F"/>
    <w:rsid w:val="0706BCFD"/>
    <w:rsid w:val="072F140D"/>
    <w:rsid w:val="07542B3D"/>
    <w:rsid w:val="075C100C"/>
    <w:rsid w:val="075EB430"/>
    <w:rsid w:val="07630537"/>
    <w:rsid w:val="077FFB90"/>
    <w:rsid w:val="078FE485"/>
    <w:rsid w:val="07A1D95B"/>
    <w:rsid w:val="07AC5137"/>
    <w:rsid w:val="07C5D8A2"/>
    <w:rsid w:val="07C6C3D8"/>
    <w:rsid w:val="07DD7235"/>
    <w:rsid w:val="07FA9D06"/>
    <w:rsid w:val="07FB6112"/>
    <w:rsid w:val="080B15DB"/>
    <w:rsid w:val="081FE763"/>
    <w:rsid w:val="0822FB4D"/>
    <w:rsid w:val="083B4E10"/>
    <w:rsid w:val="084EC011"/>
    <w:rsid w:val="084FCB4D"/>
    <w:rsid w:val="0855B53A"/>
    <w:rsid w:val="08653359"/>
    <w:rsid w:val="088FCAB4"/>
    <w:rsid w:val="08D3FD8F"/>
    <w:rsid w:val="08DBB0B9"/>
    <w:rsid w:val="08F1A1B6"/>
    <w:rsid w:val="08F51E08"/>
    <w:rsid w:val="092509CD"/>
    <w:rsid w:val="09269D9B"/>
    <w:rsid w:val="0931AE7C"/>
    <w:rsid w:val="0933D4AF"/>
    <w:rsid w:val="095EBD44"/>
    <w:rsid w:val="0994F91E"/>
    <w:rsid w:val="09AD9B08"/>
    <w:rsid w:val="09AE5DC9"/>
    <w:rsid w:val="09EDF60E"/>
    <w:rsid w:val="0A3F530A"/>
    <w:rsid w:val="0A4FB120"/>
    <w:rsid w:val="0A7A35DD"/>
    <w:rsid w:val="0A7B9821"/>
    <w:rsid w:val="0A82C196"/>
    <w:rsid w:val="0AA94831"/>
    <w:rsid w:val="0AB912D4"/>
    <w:rsid w:val="0AC23E00"/>
    <w:rsid w:val="0ADB612A"/>
    <w:rsid w:val="0B4CB38B"/>
    <w:rsid w:val="0B5F23E6"/>
    <w:rsid w:val="0B8DF5BC"/>
    <w:rsid w:val="0B9FAD99"/>
    <w:rsid w:val="0BBB0AA2"/>
    <w:rsid w:val="0BD0C2D5"/>
    <w:rsid w:val="0BF6D6D8"/>
    <w:rsid w:val="0BFDBD28"/>
    <w:rsid w:val="0C1493EE"/>
    <w:rsid w:val="0C1F9F6F"/>
    <w:rsid w:val="0C97BAFB"/>
    <w:rsid w:val="0C9A34FB"/>
    <w:rsid w:val="0CC0389D"/>
    <w:rsid w:val="0CCE41D4"/>
    <w:rsid w:val="0CCEE65E"/>
    <w:rsid w:val="0D26FE6D"/>
    <w:rsid w:val="0D4AF22F"/>
    <w:rsid w:val="0D666CFA"/>
    <w:rsid w:val="0D73E9F4"/>
    <w:rsid w:val="0D741DFF"/>
    <w:rsid w:val="0D859215"/>
    <w:rsid w:val="0DBA6258"/>
    <w:rsid w:val="0E234F5E"/>
    <w:rsid w:val="0E414099"/>
    <w:rsid w:val="0E4687EC"/>
    <w:rsid w:val="0E5BA47D"/>
    <w:rsid w:val="0E61D193"/>
    <w:rsid w:val="0E7AC65C"/>
    <w:rsid w:val="0E8BB4DD"/>
    <w:rsid w:val="0E8C5C55"/>
    <w:rsid w:val="0E986919"/>
    <w:rsid w:val="0EAC9D42"/>
    <w:rsid w:val="0EC0A6FF"/>
    <w:rsid w:val="0F2CD6C7"/>
    <w:rsid w:val="0F5B3138"/>
    <w:rsid w:val="0F751B1B"/>
    <w:rsid w:val="0F7DCE24"/>
    <w:rsid w:val="0F7F3620"/>
    <w:rsid w:val="0FBD7176"/>
    <w:rsid w:val="100A26D8"/>
    <w:rsid w:val="10451A50"/>
    <w:rsid w:val="10565A2E"/>
    <w:rsid w:val="107F17E0"/>
    <w:rsid w:val="10A6D3AA"/>
    <w:rsid w:val="111D9E6E"/>
    <w:rsid w:val="111E1E69"/>
    <w:rsid w:val="11513A06"/>
    <w:rsid w:val="115C30D6"/>
    <w:rsid w:val="115DD9BE"/>
    <w:rsid w:val="11F8DCDF"/>
    <w:rsid w:val="11FBC3B7"/>
    <w:rsid w:val="1210EE2F"/>
    <w:rsid w:val="121A5355"/>
    <w:rsid w:val="12514DF9"/>
    <w:rsid w:val="12603E81"/>
    <w:rsid w:val="126DFCC1"/>
    <w:rsid w:val="1286FF19"/>
    <w:rsid w:val="129D64EF"/>
    <w:rsid w:val="12FCA77F"/>
    <w:rsid w:val="1320588F"/>
    <w:rsid w:val="13544D66"/>
    <w:rsid w:val="13C17DD1"/>
    <w:rsid w:val="13DBEEC6"/>
    <w:rsid w:val="13DD9C04"/>
    <w:rsid w:val="13EE4AB9"/>
    <w:rsid w:val="141805AE"/>
    <w:rsid w:val="1422CF7A"/>
    <w:rsid w:val="142BAB8A"/>
    <w:rsid w:val="143EB897"/>
    <w:rsid w:val="14600BB4"/>
    <w:rsid w:val="148DEEBA"/>
    <w:rsid w:val="148FAFB3"/>
    <w:rsid w:val="149B78C3"/>
    <w:rsid w:val="14AA54E0"/>
    <w:rsid w:val="14B0DE1E"/>
    <w:rsid w:val="14CEC976"/>
    <w:rsid w:val="14D68848"/>
    <w:rsid w:val="14F65058"/>
    <w:rsid w:val="1509FBA7"/>
    <w:rsid w:val="1535DF6E"/>
    <w:rsid w:val="155A950C"/>
    <w:rsid w:val="157FE176"/>
    <w:rsid w:val="15D944B7"/>
    <w:rsid w:val="15E756A9"/>
    <w:rsid w:val="160283F7"/>
    <w:rsid w:val="160DFC49"/>
    <w:rsid w:val="16180AAB"/>
    <w:rsid w:val="1627D64E"/>
    <w:rsid w:val="164655DE"/>
    <w:rsid w:val="164DC51A"/>
    <w:rsid w:val="1651AFDB"/>
    <w:rsid w:val="16591FA6"/>
    <w:rsid w:val="165B19D5"/>
    <w:rsid w:val="166E45BC"/>
    <w:rsid w:val="16708C31"/>
    <w:rsid w:val="167258A9"/>
    <w:rsid w:val="167C3DB5"/>
    <w:rsid w:val="167FE5D4"/>
    <w:rsid w:val="16C21D03"/>
    <w:rsid w:val="16D12F35"/>
    <w:rsid w:val="16FEF5C8"/>
    <w:rsid w:val="170357B6"/>
    <w:rsid w:val="171A8031"/>
    <w:rsid w:val="171BB1D7"/>
    <w:rsid w:val="171E8A17"/>
    <w:rsid w:val="175EC235"/>
    <w:rsid w:val="176860EC"/>
    <w:rsid w:val="176E40AA"/>
    <w:rsid w:val="178B5EAC"/>
    <w:rsid w:val="17A77673"/>
    <w:rsid w:val="17CA6287"/>
    <w:rsid w:val="181600F6"/>
    <w:rsid w:val="181FE71A"/>
    <w:rsid w:val="1881A0D6"/>
    <w:rsid w:val="18CDB9FF"/>
    <w:rsid w:val="18D6EFA3"/>
    <w:rsid w:val="18DCC32D"/>
    <w:rsid w:val="18EC990D"/>
    <w:rsid w:val="1941A1EC"/>
    <w:rsid w:val="1988FEF8"/>
    <w:rsid w:val="19B59D3E"/>
    <w:rsid w:val="19C226B1"/>
    <w:rsid w:val="19C2CC49"/>
    <w:rsid w:val="19CBE761"/>
    <w:rsid w:val="19D1F4F3"/>
    <w:rsid w:val="19D60886"/>
    <w:rsid w:val="1A1F150A"/>
    <w:rsid w:val="1A238B4D"/>
    <w:rsid w:val="1A25F1AB"/>
    <w:rsid w:val="1A3327DE"/>
    <w:rsid w:val="1A4CDD88"/>
    <w:rsid w:val="1A6BB0AD"/>
    <w:rsid w:val="1A8AD662"/>
    <w:rsid w:val="1A8D1B6E"/>
    <w:rsid w:val="1AE1DE99"/>
    <w:rsid w:val="1AE5B8F2"/>
    <w:rsid w:val="1B1DF1CA"/>
    <w:rsid w:val="1B1F8A98"/>
    <w:rsid w:val="1B201685"/>
    <w:rsid w:val="1B2468A9"/>
    <w:rsid w:val="1B24CF59"/>
    <w:rsid w:val="1B26BF84"/>
    <w:rsid w:val="1B30116A"/>
    <w:rsid w:val="1B49EDCC"/>
    <w:rsid w:val="1B5A639B"/>
    <w:rsid w:val="1B72B2FB"/>
    <w:rsid w:val="1B7359D2"/>
    <w:rsid w:val="1B8471AC"/>
    <w:rsid w:val="1B87ED9A"/>
    <w:rsid w:val="1BA1090C"/>
    <w:rsid w:val="1BAE81D0"/>
    <w:rsid w:val="1BED0760"/>
    <w:rsid w:val="1BF790E9"/>
    <w:rsid w:val="1C4262EB"/>
    <w:rsid w:val="1C617098"/>
    <w:rsid w:val="1C7BC30B"/>
    <w:rsid w:val="1C8DE235"/>
    <w:rsid w:val="1CBE39B6"/>
    <w:rsid w:val="1CC96878"/>
    <w:rsid w:val="1CCC29F6"/>
    <w:rsid w:val="1CD18363"/>
    <w:rsid w:val="1CDAF867"/>
    <w:rsid w:val="1CDEF9A6"/>
    <w:rsid w:val="1CF1BC13"/>
    <w:rsid w:val="1D0419C0"/>
    <w:rsid w:val="1D10F318"/>
    <w:rsid w:val="1D2871C9"/>
    <w:rsid w:val="1D28E82E"/>
    <w:rsid w:val="1D2AFC80"/>
    <w:rsid w:val="1D71CAFE"/>
    <w:rsid w:val="1D847E4A"/>
    <w:rsid w:val="1D9B7052"/>
    <w:rsid w:val="1DA10A5C"/>
    <w:rsid w:val="1DA1A1B8"/>
    <w:rsid w:val="1DDD940B"/>
    <w:rsid w:val="1E0F24F1"/>
    <w:rsid w:val="1E1C80F1"/>
    <w:rsid w:val="1E39A40B"/>
    <w:rsid w:val="1E67B22C"/>
    <w:rsid w:val="1E79B5CD"/>
    <w:rsid w:val="1E97B590"/>
    <w:rsid w:val="1EAA6D5B"/>
    <w:rsid w:val="1EAFF78E"/>
    <w:rsid w:val="1EBD1FA0"/>
    <w:rsid w:val="1ED7DC8A"/>
    <w:rsid w:val="1EDFFB74"/>
    <w:rsid w:val="1EEA2FE3"/>
    <w:rsid w:val="1EEC4576"/>
    <w:rsid w:val="1F0D9B5F"/>
    <w:rsid w:val="1F10A550"/>
    <w:rsid w:val="1F4D8B7B"/>
    <w:rsid w:val="1F7B0526"/>
    <w:rsid w:val="1F8331A6"/>
    <w:rsid w:val="1FD5CE35"/>
    <w:rsid w:val="1FE3C0F1"/>
    <w:rsid w:val="2003D037"/>
    <w:rsid w:val="20087BE7"/>
    <w:rsid w:val="200A3170"/>
    <w:rsid w:val="202031B3"/>
    <w:rsid w:val="20401CB7"/>
    <w:rsid w:val="20438EAA"/>
    <w:rsid w:val="20541E20"/>
    <w:rsid w:val="206E2DE2"/>
    <w:rsid w:val="2071AEAF"/>
    <w:rsid w:val="20A072FC"/>
    <w:rsid w:val="20B1834E"/>
    <w:rsid w:val="20C99C06"/>
    <w:rsid w:val="20CB441D"/>
    <w:rsid w:val="2102DAB5"/>
    <w:rsid w:val="2110E30E"/>
    <w:rsid w:val="211E05AE"/>
    <w:rsid w:val="213CC7DD"/>
    <w:rsid w:val="21550A5E"/>
    <w:rsid w:val="215C91D5"/>
    <w:rsid w:val="215CF7E4"/>
    <w:rsid w:val="21615358"/>
    <w:rsid w:val="2178D0A5"/>
    <w:rsid w:val="217A07B4"/>
    <w:rsid w:val="217AF5E6"/>
    <w:rsid w:val="21B1568F"/>
    <w:rsid w:val="21D9F52B"/>
    <w:rsid w:val="21DF7570"/>
    <w:rsid w:val="21F41F48"/>
    <w:rsid w:val="22143BEB"/>
    <w:rsid w:val="225725ED"/>
    <w:rsid w:val="22C5C82F"/>
    <w:rsid w:val="22CB007A"/>
    <w:rsid w:val="22F9E660"/>
    <w:rsid w:val="230C36E2"/>
    <w:rsid w:val="23173FC9"/>
    <w:rsid w:val="231AF492"/>
    <w:rsid w:val="2327E2C8"/>
    <w:rsid w:val="232D9027"/>
    <w:rsid w:val="2337C304"/>
    <w:rsid w:val="2344E109"/>
    <w:rsid w:val="237F8FFB"/>
    <w:rsid w:val="23D7CCCF"/>
    <w:rsid w:val="23FB7135"/>
    <w:rsid w:val="2404FAA5"/>
    <w:rsid w:val="243214AE"/>
    <w:rsid w:val="24845493"/>
    <w:rsid w:val="248D5DB7"/>
    <w:rsid w:val="24972EDD"/>
    <w:rsid w:val="249D7CF0"/>
    <w:rsid w:val="24A1B84B"/>
    <w:rsid w:val="24B1E2E8"/>
    <w:rsid w:val="24BF4740"/>
    <w:rsid w:val="24C66CDE"/>
    <w:rsid w:val="24FE80D7"/>
    <w:rsid w:val="25134CBE"/>
    <w:rsid w:val="25437962"/>
    <w:rsid w:val="25578A2C"/>
    <w:rsid w:val="2564AF9E"/>
    <w:rsid w:val="258D63B5"/>
    <w:rsid w:val="25C2A955"/>
    <w:rsid w:val="25C586BC"/>
    <w:rsid w:val="25C746A8"/>
    <w:rsid w:val="25CC3B82"/>
    <w:rsid w:val="25EE9513"/>
    <w:rsid w:val="25F4BB22"/>
    <w:rsid w:val="260F0971"/>
    <w:rsid w:val="262024F4"/>
    <w:rsid w:val="26259662"/>
    <w:rsid w:val="262FBAC8"/>
    <w:rsid w:val="26394D51"/>
    <w:rsid w:val="265A6E55"/>
    <w:rsid w:val="2687CF13"/>
    <w:rsid w:val="268E777E"/>
    <w:rsid w:val="2691BC64"/>
    <w:rsid w:val="26CEBCC7"/>
    <w:rsid w:val="26E70F3B"/>
    <w:rsid w:val="270AFE6B"/>
    <w:rsid w:val="270CD2ED"/>
    <w:rsid w:val="271C2E2B"/>
    <w:rsid w:val="272CDE6F"/>
    <w:rsid w:val="27631709"/>
    <w:rsid w:val="27796C71"/>
    <w:rsid w:val="280DE7AE"/>
    <w:rsid w:val="284B2E9C"/>
    <w:rsid w:val="285010FB"/>
    <w:rsid w:val="285CF619"/>
    <w:rsid w:val="28619472"/>
    <w:rsid w:val="2886472C"/>
    <w:rsid w:val="28A3E36B"/>
    <w:rsid w:val="28B47DA5"/>
    <w:rsid w:val="29475EDA"/>
    <w:rsid w:val="294B2215"/>
    <w:rsid w:val="295723BF"/>
    <w:rsid w:val="296C1583"/>
    <w:rsid w:val="297C4652"/>
    <w:rsid w:val="29A7FC46"/>
    <w:rsid w:val="29B5CDB2"/>
    <w:rsid w:val="29D52216"/>
    <w:rsid w:val="2A0ACF1C"/>
    <w:rsid w:val="2A0E884B"/>
    <w:rsid w:val="2A30D8D0"/>
    <w:rsid w:val="2A42E5B3"/>
    <w:rsid w:val="2A4924B1"/>
    <w:rsid w:val="2A5A4863"/>
    <w:rsid w:val="2A65F10C"/>
    <w:rsid w:val="2A9341C6"/>
    <w:rsid w:val="2A94FAAE"/>
    <w:rsid w:val="2A95A63B"/>
    <w:rsid w:val="2A978FBB"/>
    <w:rsid w:val="2AACA344"/>
    <w:rsid w:val="2AC29E7C"/>
    <w:rsid w:val="2AC59200"/>
    <w:rsid w:val="2ACB3B32"/>
    <w:rsid w:val="2AEF7E04"/>
    <w:rsid w:val="2AF2F420"/>
    <w:rsid w:val="2AF39617"/>
    <w:rsid w:val="2B07E5E4"/>
    <w:rsid w:val="2B3A4902"/>
    <w:rsid w:val="2B42C6B5"/>
    <w:rsid w:val="2B45D282"/>
    <w:rsid w:val="2B4ED6BF"/>
    <w:rsid w:val="2B54682E"/>
    <w:rsid w:val="2B620909"/>
    <w:rsid w:val="2B6EC818"/>
    <w:rsid w:val="2B731F08"/>
    <w:rsid w:val="2B7EBCEF"/>
    <w:rsid w:val="2BAFE776"/>
    <w:rsid w:val="2BBFD0D3"/>
    <w:rsid w:val="2BCE2E4D"/>
    <w:rsid w:val="2C3D7B19"/>
    <w:rsid w:val="2C40DAA1"/>
    <w:rsid w:val="2C5A834D"/>
    <w:rsid w:val="2C686CBF"/>
    <w:rsid w:val="2C705CB7"/>
    <w:rsid w:val="2C923E48"/>
    <w:rsid w:val="2CB75897"/>
    <w:rsid w:val="2CDDAA8E"/>
    <w:rsid w:val="2CEAA720"/>
    <w:rsid w:val="2CEAE236"/>
    <w:rsid w:val="2D11AFA2"/>
    <w:rsid w:val="2D15EDBD"/>
    <w:rsid w:val="2D1DD671"/>
    <w:rsid w:val="2D1E4AAC"/>
    <w:rsid w:val="2D24D5EE"/>
    <w:rsid w:val="2D2B4B2C"/>
    <w:rsid w:val="2D47A5AF"/>
    <w:rsid w:val="2D87EEC8"/>
    <w:rsid w:val="2DB78CC7"/>
    <w:rsid w:val="2DB8AE03"/>
    <w:rsid w:val="2DDC3D99"/>
    <w:rsid w:val="2DE8AE14"/>
    <w:rsid w:val="2E116C85"/>
    <w:rsid w:val="2E271EC6"/>
    <w:rsid w:val="2E6C1EB8"/>
    <w:rsid w:val="2E806106"/>
    <w:rsid w:val="2E8C2428"/>
    <w:rsid w:val="2E945F86"/>
    <w:rsid w:val="2E9F4DAD"/>
    <w:rsid w:val="2EB25501"/>
    <w:rsid w:val="2EC0A64F"/>
    <w:rsid w:val="2F0CB8F2"/>
    <w:rsid w:val="2F3FF475"/>
    <w:rsid w:val="2F4C27C4"/>
    <w:rsid w:val="2F63636C"/>
    <w:rsid w:val="2F8752C7"/>
    <w:rsid w:val="2FC2EF27"/>
    <w:rsid w:val="2FD72F54"/>
    <w:rsid w:val="30091F85"/>
    <w:rsid w:val="305C76B0"/>
    <w:rsid w:val="3072900C"/>
    <w:rsid w:val="30C543E6"/>
    <w:rsid w:val="30C59C04"/>
    <w:rsid w:val="30CF19FA"/>
    <w:rsid w:val="30DC8C96"/>
    <w:rsid w:val="30E9D0D6"/>
    <w:rsid w:val="31254D9D"/>
    <w:rsid w:val="317C3EBC"/>
    <w:rsid w:val="31A4EFE6"/>
    <w:rsid w:val="31BE1843"/>
    <w:rsid w:val="31CAF18C"/>
    <w:rsid w:val="31DFC4A8"/>
    <w:rsid w:val="32045E69"/>
    <w:rsid w:val="320E49B9"/>
    <w:rsid w:val="32120A4E"/>
    <w:rsid w:val="3217DEFA"/>
    <w:rsid w:val="32264D30"/>
    <w:rsid w:val="322C5419"/>
    <w:rsid w:val="325711E3"/>
    <w:rsid w:val="32626CBC"/>
    <w:rsid w:val="32729ABB"/>
    <w:rsid w:val="329C603F"/>
    <w:rsid w:val="329E0ADE"/>
    <w:rsid w:val="32A115A9"/>
    <w:rsid w:val="32A34F16"/>
    <w:rsid w:val="32B0D7EB"/>
    <w:rsid w:val="32FEA7FC"/>
    <w:rsid w:val="3329856E"/>
    <w:rsid w:val="33339010"/>
    <w:rsid w:val="333E2FDE"/>
    <w:rsid w:val="3354D6F2"/>
    <w:rsid w:val="338BA7AA"/>
    <w:rsid w:val="33B0329C"/>
    <w:rsid w:val="33BECFB3"/>
    <w:rsid w:val="33DE1FCD"/>
    <w:rsid w:val="33E986A5"/>
    <w:rsid w:val="345F0D0A"/>
    <w:rsid w:val="349CB695"/>
    <w:rsid w:val="34F50500"/>
    <w:rsid w:val="3526D45C"/>
    <w:rsid w:val="353CF720"/>
    <w:rsid w:val="3548D81A"/>
    <w:rsid w:val="3559E876"/>
    <w:rsid w:val="355AA014"/>
    <w:rsid w:val="3566EDDE"/>
    <w:rsid w:val="35966B28"/>
    <w:rsid w:val="35ADF928"/>
    <w:rsid w:val="35F732C6"/>
    <w:rsid w:val="3611D9F0"/>
    <w:rsid w:val="36270574"/>
    <w:rsid w:val="363B2EC1"/>
    <w:rsid w:val="363E3644"/>
    <w:rsid w:val="363E73C6"/>
    <w:rsid w:val="367064C5"/>
    <w:rsid w:val="36914B9C"/>
    <w:rsid w:val="36918966"/>
    <w:rsid w:val="36A11CA6"/>
    <w:rsid w:val="36FE1EC6"/>
    <w:rsid w:val="3703EC63"/>
    <w:rsid w:val="371939E1"/>
    <w:rsid w:val="372CE381"/>
    <w:rsid w:val="3741CDD0"/>
    <w:rsid w:val="376081FD"/>
    <w:rsid w:val="3770C9A3"/>
    <w:rsid w:val="37741182"/>
    <w:rsid w:val="378541D9"/>
    <w:rsid w:val="379360AD"/>
    <w:rsid w:val="37AFA7EB"/>
    <w:rsid w:val="37BEF769"/>
    <w:rsid w:val="37C6EBF6"/>
    <w:rsid w:val="37CF096E"/>
    <w:rsid w:val="37DA06A5"/>
    <w:rsid w:val="37E17487"/>
    <w:rsid w:val="386375C4"/>
    <w:rsid w:val="38829BB4"/>
    <w:rsid w:val="388B0914"/>
    <w:rsid w:val="38E4A403"/>
    <w:rsid w:val="39086EB6"/>
    <w:rsid w:val="391C7DC7"/>
    <w:rsid w:val="39364E81"/>
    <w:rsid w:val="39AC4EFA"/>
    <w:rsid w:val="39E27847"/>
    <w:rsid w:val="39E45F2A"/>
    <w:rsid w:val="3A0358F6"/>
    <w:rsid w:val="3A041A20"/>
    <w:rsid w:val="3A078787"/>
    <w:rsid w:val="3A4F15A2"/>
    <w:rsid w:val="3A6D7420"/>
    <w:rsid w:val="3A7C4B1D"/>
    <w:rsid w:val="3AA3F8D9"/>
    <w:rsid w:val="3AF3B934"/>
    <w:rsid w:val="3B48A22D"/>
    <w:rsid w:val="3B4BD22C"/>
    <w:rsid w:val="3B5376EE"/>
    <w:rsid w:val="3B5F41AD"/>
    <w:rsid w:val="3B72DAAE"/>
    <w:rsid w:val="3B7718C9"/>
    <w:rsid w:val="3BB7C458"/>
    <w:rsid w:val="3BCFCA03"/>
    <w:rsid w:val="3BD70A49"/>
    <w:rsid w:val="3BE462DC"/>
    <w:rsid w:val="3BFACD52"/>
    <w:rsid w:val="3C01ABB4"/>
    <w:rsid w:val="3C4B3A90"/>
    <w:rsid w:val="3C505C11"/>
    <w:rsid w:val="3C774B98"/>
    <w:rsid w:val="3CC83581"/>
    <w:rsid w:val="3CD43063"/>
    <w:rsid w:val="3D2447A0"/>
    <w:rsid w:val="3D38F8E4"/>
    <w:rsid w:val="3D50FC60"/>
    <w:rsid w:val="3D91BC94"/>
    <w:rsid w:val="3DE1E13E"/>
    <w:rsid w:val="3DE3D1A2"/>
    <w:rsid w:val="3DEABC96"/>
    <w:rsid w:val="3E163281"/>
    <w:rsid w:val="3E29C5F6"/>
    <w:rsid w:val="3E58B5C4"/>
    <w:rsid w:val="3E6C4B7F"/>
    <w:rsid w:val="3EA001BE"/>
    <w:rsid w:val="3EDB51EA"/>
    <w:rsid w:val="3EE67207"/>
    <w:rsid w:val="3EE800A6"/>
    <w:rsid w:val="3F15BDAA"/>
    <w:rsid w:val="3F20D9C8"/>
    <w:rsid w:val="3F2C394C"/>
    <w:rsid w:val="3F37F566"/>
    <w:rsid w:val="3F4451B7"/>
    <w:rsid w:val="3F57C57A"/>
    <w:rsid w:val="3F98B885"/>
    <w:rsid w:val="403A42B7"/>
    <w:rsid w:val="408371B8"/>
    <w:rsid w:val="40A36C6D"/>
    <w:rsid w:val="40BFDF1D"/>
    <w:rsid w:val="40CDBF1A"/>
    <w:rsid w:val="40D6B0E7"/>
    <w:rsid w:val="411A2184"/>
    <w:rsid w:val="4143659B"/>
    <w:rsid w:val="41457991"/>
    <w:rsid w:val="418F4E20"/>
    <w:rsid w:val="419FA0AE"/>
    <w:rsid w:val="41AC553D"/>
    <w:rsid w:val="41AE37F1"/>
    <w:rsid w:val="41CB3BCD"/>
    <w:rsid w:val="41F341AA"/>
    <w:rsid w:val="41FAB7AF"/>
    <w:rsid w:val="4254064E"/>
    <w:rsid w:val="427BF94E"/>
    <w:rsid w:val="4285CA98"/>
    <w:rsid w:val="428DAEEB"/>
    <w:rsid w:val="4293F0C9"/>
    <w:rsid w:val="43031D61"/>
    <w:rsid w:val="432BF511"/>
    <w:rsid w:val="4356E411"/>
    <w:rsid w:val="435BC58E"/>
    <w:rsid w:val="435ED197"/>
    <w:rsid w:val="436EEB4F"/>
    <w:rsid w:val="43700C6E"/>
    <w:rsid w:val="4380089C"/>
    <w:rsid w:val="43EB621E"/>
    <w:rsid w:val="43FF39C8"/>
    <w:rsid w:val="43FFAA6F"/>
    <w:rsid w:val="4403B6EF"/>
    <w:rsid w:val="4407759B"/>
    <w:rsid w:val="44149DE8"/>
    <w:rsid w:val="442530F6"/>
    <w:rsid w:val="446CC2BC"/>
    <w:rsid w:val="44908860"/>
    <w:rsid w:val="4494FC02"/>
    <w:rsid w:val="44F2B472"/>
    <w:rsid w:val="451CB3F2"/>
    <w:rsid w:val="452E4584"/>
    <w:rsid w:val="452E9A97"/>
    <w:rsid w:val="454E2501"/>
    <w:rsid w:val="45A24A49"/>
    <w:rsid w:val="45AF3AE2"/>
    <w:rsid w:val="45BAE195"/>
    <w:rsid w:val="45C7330D"/>
    <w:rsid w:val="45C7FC18"/>
    <w:rsid w:val="45CA2E2B"/>
    <w:rsid w:val="45EF8F1A"/>
    <w:rsid w:val="4602E6EB"/>
    <w:rsid w:val="463E0981"/>
    <w:rsid w:val="4683EDFA"/>
    <w:rsid w:val="46C405A5"/>
    <w:rsid w:val="46DF925D"/>
    <w:rsid w:val="46E4D2CF"/>
    <w:rsid w:val="46FB786C"/>
    <w:rsid w:val="471B8A44"/>
    <w:rsid w:val="47374B31"/>
    <w:rsid w:val="476A2510"/>
    <w:rsid w:val="4770C7E9"/>
    <w:rsid w:val="47AA4E86"/>
    <w:rsid w:val="4840A551"/>
    <w:rsid w:val="4869EF4E"/>
    <w:rsid w:val="48935B30"/>
    <w:rsid w:val="48A37793"/>
    <w:rsid w:val="48CAC505"/>
    <w:rsid w:val="48EC6E68"/>
    <w:rsid w:val="496E499D"/>
    <w:rsid w:val="497B722C"/>
    <w:rsid w:val="49907B24"/>
    <w:rsid w:val="499199F8"/>
    <w:rsid w:val="49A27453"/>
    <w:rsid w:val="49BA61AB"/>
    <w:rsid w:val="49C34D55"/>
    <w:rsid w:val="49C77461"/>
    <w:rsid w:val="49FD20FF"/>
    <w:rsid w:val="49FE0AC2"/>
    <w:rsid w:val="49FE538F"/>
    <w:rsid w:val="4A05C994"/>
    <w:rsid w:val="4A17331F"/>
    <w:rsid w:val="4A428339"/>
    <w:rsid w:val="4A8CEB14"/>
    <w:rsid w:val="4AA8ADB1"/>
    <w:rsid w:val="4AE59A8D"/>
    <w:rsid w:val="4B3B46E9"/>
    <w:rsid w:val="4B3DC9C3"/>
    <w:rsid w:val="4B687009"/>
    <w:rsid w:val="4B8047A4"/>
    <w:rsid w:val="4BA7AD00"/>
    <w:rsid w:val="4BB5E612"/>
    <w:rsid w:val="4BC2D629"/>
    <w:rsid w:val="4BC85B52"/>
    <w:rsid w:val="4BDB1855"/>
    <w:rsid w:val="4BDF73E3"/>
    <w:rsid w:val="4BEA93B1"/>
    <w:rsid w:val="4BEB570D"/>
    <w:rsid w:val="4C067975"/>
    <w:rsid w:val="4C0A2459"/>
    <w:rsid w:val="4C168564"/>
    <w:rsid w:val="4C2DD6CF"/>
    <w:rsid w:val="4C30E3F5"/>
    <w:rsid w:val="4C5706F4"/>
    <w:rsid w:val="4C8149A2"/>
    <w:rsid w:val="4CB76DEF"/>
    <w:rsid w:val="4CC3F4BF"/>
    <w:rsid w:val="4CE4B581"/>
    <w:rsid w:val="4CEB0880"/>
    <w:rsid w:val="4CED993D"/>
    <w:rsid w:val="4D05BA1A"/>
    <w:rsid w:val="4D35AB84"/>
    <w:rsid w:val="4D5FC507"/>
    <w:rsid w:val="4D8CF3B1"/>
    <w:rsid w:val="4D9954BA"/>
    <w:rsid w:val="4D9E3628"/>
    <w:rsid w:val="4DB9A9E2"/>
    <w:rsid w:val="4DBB6688"/>
    <w:rsid w:val="4DC02979"/>
    <w:rsid w:val="4DF997B4"/>
    <w:rsid w:val="4DFCDA85"/>
    <w:rsid w:val="4DFF2198"/>
    <w:rsid w:val="4E07EEB0"/>
    <w:rsid w:val="4E1EA6FE"/>
    <w:rsid w:val="4E3E6519"/>
    <w:rsid w:val="4E4C6EEA"/>
    <w:rsid w:val="4E5AA98E"/>
    <w:rsid w:val="4E769978"/>
    <w:rsid w:val="4E81274B"/>
    <w:rsid w:val="4E899E9B"/>
    <w:rsid w:val="4ED1A07E"/>
    <w:rsid w:val="4EDDDADD"/>
    <w:rsid w:val="4EE560BA"/>
    <w:rsid w:val="4EEEAE53"/>
    <w:rsid w:val="4F12B917"/>
    <w:rsid w:val="4F2E6C41"/>
    <w:rsid w:val="4F456F28"/>
    <w:rsid w:val="4F66BABE"/>
    <w:rsid w:val="4F81A8AF"/>
    <w:rsid w:val="4FA6AFB9"/>
    <w:rsid w:val="4FAA0D3C"/>
    <w:rsid w:val="4FC86057"/>
    <w:rsid w:val="501A704C"/>
    <w:rsid w:val="501A8BCA"/>
    <w:rsid w:val="503ED2BB"/>
    <w:rsid w:val="50453272"/>
    <w:rsid w:val="5056651C"/>
    <w:rsid w:val="50653C40"/>
    <w:rsid w:val="50DE2D77"/>
    <w:rsid w:val="5129DC69"/>
    <w:rsid w:val="51781220"/>
    <w:rsid w:val="517B7607"/>
    <w:rsid w:val="518CADF0"/>
    <w:rsid w:val="51BC220C"/>
    <w:rsid w:val="51BD1274"/>
    <w:rsid w:val="51CE5F3A"/>
    <w:rsid w:val="51F03797"/>
    <w:rsid w:val="5244A48F"/>
    <w:rsid w:val="524EF461"/>
    <w:rsid w:val="525CE5F5"/>
    <w:rsid w:val="526B4D75"/>
    <w:rsid w:val="5270EDCF"/>
    <w:rsid w:val="5279FDD8"/>
    <w:rsid w:val="527B9C3B"/>
    <w:rsid w:val="5284EA7F"/>
    <w:rsid w:val="52AB1E0B"/>
    <w:rsid w:val="52BAB442"/>
    <w:rsid w:val="52D2DA92"/>
    <w:rsid w:val="52E30094"/>
    <w:rsid w:val="533BFDF9"/>
    <w:rsid w:val="534AD5A1"/>
    <w:rsid w:val="535888D6"/>
    <w:rsid w:val="53BC337C"/>
    <w:rsid w:val="53C0D317"/>
    <w:rsid w:val="53E11D77"/>
    <w:rsid w:val="53FA5762"/>
    <w:rsid w:val="540F9F38"/>
    <w:rsid w:val="541AFD03"/>
    <w:rsid w:val="54406DDB"/>
    <w:rsid w:val="549CB0F3"/>
    <w:rsid w:val="54A74F6B"/>
    <w:rsid w:val="54AFB2E2"/>
    <w:rsid w:val="54B0FC44"/>
    <w:rsid w:val="54B37BE0"/>
    <w:rsid w:val="54D02386"/>
    <w:rsid w:val="54FF4559"/>
    <w:rsid w:val="553ADD3D"/>
    <w:rsid w:val="55548DC1"/>
    <w:rsid w:val="559D86AB"/>
    <w:rsid w:val="55A9480D"/>
    <w:rsid w:val="55C24032"/>
    <w:rsid w:val="55D569A5"/>
    <w:rsid w:val="55D77CBC"/>
    <w:rsid w:val="55D84EB6"/>
    <w:rsid w:val="55E2BECD"/>
    <w:rsid w:val="55F154B5"/>
    <w:rsid w:val="560634E6"/>
    <w:rsid w:val="56075009"/>
    <w:rsid w:val="56152FCF"/>
    <w:rsid w:val="561BCC6C"/>
    <w:rsid w:val="56321C01"/>
    <w:rsid w:val="5644F8E9"/>
    <w:rsid w:val="565F9A62"/>
    <w:rsid w:val="566AF10A"/>
    <w:rsid w:val="568C3930"/>
    <w:rsid w:val="568C6B40"/>
    <w:rsid w:val="569E0A70"/>
    <w:rsid w:val="56A3299C"/>
    <w:rsid w:val="56A58DF0"/>
    <w:rsid w:val="56C47B0E"/>
    <w:rsid w:val="56D5D381"/>
    <w:rsid w:val="571F74A2"/>
    <w:rsid w:val="57296AE5"/>
    <w:rsid w:val="57437D37"/>
    <w:rsid w:val="5747C22C"/>
    <w:rsid w:val="57595D5F"/>
    <w:rsid w:val="57B8B069"/>
    <w:rsid w:val="57BE1852"/>
    <w:rsid w:val="57C91731"/>
    <w:rsid w:val="57D451B5"/>
    <w:rsid w:val="57DA87E4"/>
    <w:rsid w:val="57E84011"/>
    <w:rsid w:val="58161EB3"/>
    <w:rsid w:val="582D14BA"/>
    <w:rsid w:val="5833FA4E"/>
    <w:rsid w:val="583DA0BE"/>
    <w:rsid w:val="58945012"/>
    <w:rsid w:val="589B6D5A"/>
    <w:rsid w:val="58B7BF3C"/>
    <w:rsid w:val="58E3928D"/>
    <w:rsid w:val="590CFA26"/>
    <w:rsid w:val="590F1D7E"/>
    <w:rsid w:val="591DAE2A"/>
    <w:rsid w:val="592BBC74"/>
    <w:rsid w:val="592C6330"/>
    <w:rsid w:val="595DD189"/>
    <w:rsid w:val="59765845"/>
    <w:rsid w:val="59BFEA6C"/>
    <w:rsid w:val="5A0C9C10"/>
    <w:rsid w:val="5A30F23F"/>
    <w:rsid w:val="5A707158"/>
    <w:rsid w:val="5A7CB930"/>
    <w:rsid w:val="5A8BF4F5"/>
    <w:rsid w:val="5A946F8E"/>
    <w:rsid w:val="5AB62FF0"/>
    <w:rsid w:val="5B5897BC"/>
    <w:rsid w:val="5B947855"/>
    <w:rsid w:val="5BD64523"/>
    <w:rsid w:val="5BE5DF6A"/>
    <w:rsid w:val="5BF73ED6"/>
    <w:rsid w:val="5C188991"/>
    <w:rsid w:val="5C1B6161"/>
    <w:rsid w:val="5C276632"/>
    <w:rsid w:val="5C39B588"/>
    <w:rsid w:val="5C8DBB02"/>
    <w:rsid w:val="5C911478"/>
    <w:rsid w:val="5CE56632"/>
    <w:rsid w:val="5CF161F5"/>
    <w:rsid w:val="5D0BCF27"/>
    <w:rsid w:val="5D16C63D"/>
    <w:rsid w:val="5D30A718"/>
    <w:rsid w:val="5D425349"/>
    <w:rsid w:val="5D57182D"/>
    <w:rsid w:val="5D75C2E8"/>
    <w:rsid w:val="5D81AFCB"/>
    <w:rsid w:val="5D867584"/>
    <w:rsid w:val="5D900149"/>
    <w:rsid w:val="5D930FC8"/>
    <w:rsid w:val="5D962A71"/>
    <w:rsid w:val="5DF0E730"/>
    <w:rsid w:val="5E2E28B6"/>
    <w:rsid w:val="5E3F108B"/>
    <w:rsid w:val="5E520FD5"/>
    <w:rsid w:val="5E577786"/>
    <w:rsid w:val="5E92972A"/>
    <w:rsid w:val="5E935B8F"/>
    <w:rsid w:val="5E952657"/>
    <w:rsid w:val="5E96597C"/>
    <w:rsid w:val="5E974B15"/>
    <w:rsid w:val="5EBE221B"/>
    <w:rsid w:val="5ED65194"/>
    <w:rsid w:val="5F1D802C"/>
    <w:rsid w:val="5F54C074"/>
    <w:rsid w:val="5F5B8292"/>
    <w:rsid w:val="5F63FD4C"/>
    <w:rsid w:val="5FAF6B2D"/>
    <w:rsid w:val="5FC9B08F"/>
    <w:rsid w:val="5FD8C37F"/>
    <w:rsid w:val="6010520A"/>
    <w:rsid w:val="601DCDF8"/>
    <w:rsid w:val="6026D486"/>
    <w:rsid w:val="602E678B"/>
    <w:rsid w:val="60426FE6"/>
    <w:rsid w:val="6048B2A3"/>
    <w:rsid w:val="604E66FF"/>
    <w:rsid w:val="605978ED"/>
    <w:rsid w:val="6059A93D"/>
    <w:rsid w:val="6062F435"/>
    <w:rsid w:val="608D1376"/>
    <w:rsid w:val="60A9A8C4"/>
    <w:rsid w:val="60B247C7"/>
    <w:rsid w:val="60BC2FEE"/>
    <w:rsid w:val="60C25931"/>
    <w:rsid w:val="60DD180C"/>
    <w:rsid w:val="60F752F3"/>
    <w:rsid w:val="61551B81"/>
    <w:rsid w:val="61775D96"/>
    <w:rsid w:val="61AC5888"/>
    <w:rsid w:val="61AEC334"/>
    <w:rsid w:val="61C8D269"/>
    <w:rsid w:val="61CEEBD7"/>
    <w:rsid w:val="61EF48CA"/>
    <w:rsid w:val="61F5799E"/>
    <w:rsid w:val="6233419A"/>
    <w:rsid w:val="62398ADC"/>
    <w:rsid w:val="626A5D35"/>
    <w:rsid w:val="6278A9E1"/>
    <w:rsid w:val="6287CB15"/>
    <w:rsid w:val="62AEF17D"/>
    <w:rsid w:val="62C53B87"/>
    <w:rsid w:val="63117566"/>
    <w:rsid w:val="631441D5"/>
    <w:rsid w:val="63333D33"/>
    <w:rsid w:val="633FA10C"/>
    <w:rsid w:val="63556EBA"/>
    <w:rsid w:val="636265AB"/>
    <w:rsid w:val="636E865F"/>
    <w:rsid w:val="638804F0"/>
    <w:rsid w:val="63972637"/>
    <w:rsid w:val="63BF665E"/>
    <w:rsid w:val="63E5082C"/>
    <w:rsid w:val="647080E2"/>
    <w:rsid w:val="6498E312"/>
    <w:rsid w:val="6499574D"/>
    <w:rsid w:val="649D79EA"/>
    <w:rsid w:val="649F3DD4"/>
    <w:rsid w:val="64AD45C7"/>
    <w:rsid w:val="64B2DDD6"/>
    <w:rsid w:val="64FE360C"/>
    <w:rsid w:val="6511C72F"/>
    <w:rsid w:val="6512D6A9"/>
    <w:rsid w:val="651F2C1C"/>
    <w:rsid w:val="652BAD48"/>
    <w:rsid w:val="65692B72"/>
    <w:rsid w:val="65A00BEB"/>
    <w:rsid w:val="65AC6ECE"/>
    <w:rsid w:val="65D99B97"/>
    <w:rsid w:val="65E5AB11"/>
    <w:rsid w:val="6642EBF2"/>
    <w:rsid w:val="664FE498"/>
    <w:rsid w:val="6662D2AA"/>
    <w:rsid w:val="66769FDA"/>
    <w:rsid w:val="668D0F7C"/>
    <w:rsid w:val="66A08162"/>
    <w:rsid w:val="66B04EAA"/>
    <w:rsid w:val="66C27700"/>
    <w:rsid w:val="66D58090"/>
    <w:rsid w:val="66E21795"/>
    <w:rsid w:val="66E344AC"/>
    <w:rsid w:val="66FBDD8B"/>
    <w:rsid w:val="6722C574"/>
    <w:rsid w:val="67386FB9"/>
    <w:rsid w:val="6748CA1E"/>
    <w:rsid w:val="67864C2D"/>
    <w:rsid w:val="67929EB0"/>
    <w:rsid w:val="67AEEE38"/>
    <w:rsid w:val="67B69642"/>
    <w:rsid w:val="67C9D5B7"/>
    <w:rsid w:val="6806AE56"/>
    <w:rsid w:val="68236933"/>
    <w:rsid w:val="682E33B3"/>
    <w:rsid w:val="6830E642"/>
    <w:rsid w:val="68355E48"/>
    <w:rsid w:val="6849504C"/>
    <w:rsid w:val="685BBEA0"/>
    <w:rsid w:val="687BAB4E"/>
    <w:rsid w:val="687D471E"/>
    <w:rsid w:val="68B05A42"/>
    <w:rsid w:val="68CF313F"/>
    <w:rsid w:val="68D7ACAD"/>
    <w:rsid w:val="68DC0E0F"/>
    <w:rsid w:val="6910771E"/>
    <w:rsid w:val="69355A3B"/>
    <w:rsid w:val="693E11F7"/>
    <w:rsid w:val="6985029A"/>
    <w:rsid w:val="69873D2D"/>
    <w:rsid w:val="6998F0E7"/>
    <w:rsid w:val="6998F302"/>
    <w:rsid w:val="69B28388"/>
    <w:rsid w:val="69D3BCEA"/>
    <w:rsid w:val="69DB42D7"/>
    <w:rsid w:val="69E09E2E"/>
    <w:rsid w:val="69E2FAD5"/>
    <w:rsid w:val="6A55E776"/>
    <w:rsid w:val="6A6AAC11"/>
    <w:rsid w:val="6AB93C7F"/>
    <w:rsid w:val="6AC6AE18"/>
    <w:rsid w:val="6AED478F"/>
    <w:rsid w:val="6B398640"/>
    <w:rsid w:val="6B426A47"/>
    <w:rsid w:val="6B462A1E"/>
    <w:rsid w:val="6B56D66D"/>
    <w:rsid w:val="6B81C75D"/>
    <w:rsid w:val="6BB7E56D"/>
    <w:rsid w:val="6C0FB2C6"/>
    <w:rsid w:val="6C2F5D08"/>
    <w:rsid w:val="6C5E8B86"/>
    <w:rsid w:val="6C7B69C5"/>
    <w:rsid w:val="6C976A39"/>
    <w:rsid w:val="6CA5E472"/>
    <w:rsid w:val="6CAD99F6"/>
    <w:rsid w:val="6CD1065B"/>
    <w:rsid w:val="6D0B0244"/>
    <w:rsid w:val="6D1288C1"/>
    <w:rsid w:val="6D14CE41"/>
    <w:rsid w:val="6D1A92BB"/>
    <w:rsid w:val="6D1D97BE"/>
    <w:rsid w:val="6D1DF7BF"/>
    <w:rsid w:val="6D643B10"/>
    <w:rsid w:val="6D6DEAAF"/>
    <w:rsid w:val="6D7D7007"/>
    <w:rsid w:val="6D99AC91"/>
    <w:rsid w:val="6DB3D40C"/>
    <w:rsid w:val="6DC0B0C7"/>
    <w:rsid w:val="6DC3BC9E"/>
    <w:rsid w:val="6DC7CBC1"/>
    <w:rsid w:val="6DCD92B2"/>
    <w:rsid w:val="6DE6B750"/>
    <w:rsid w:val="6DEC3914"/>
    <w:rsid w:val="6DF914DE"/>
    <w:rsid w:val="6E10FD46"/>
    <w:rsid w:val="6E3C4A0D"/>
    <w:rsid w:val="6E3DB167"/>
    <w:rsid w:val="6E4F478F"/>
    <w:rsid w:val="6E7759CF"/>
    <w:rsid w:val="6EB9681F"/>
    <w:rsid w:val="6ED36045"/>
    <w:rsid w:val="6EF81094"/>
    <w:rsid w:val="6F40FD58"/>
    <w:rsid w:val="6F49620C"/>
    <w:rsid w:val="6F498483"/>
    <w:rsid w:val="6F5C8128"/>
    <w:rsid w:val="6F90A0E9"/>
    <w:rsid w:val="6FAB450C"/>
    <w:rsid w:val="6FD77974"/>
    <w:rsid w:val="6FE44C8D"/>
    <w:rsid w:val="6FF29D32"/>
    <w:rsid w:val="6FF7E2B8"/>
    <w:rsid w:val="6FFB857D"/>
    <w:rsid w:val="7011ACE8"/>
    <w:rsid w:val="703ED234"/>
    <w:rsid w:val="705A6A3D"/>
    <w:rsid w:val="706F73F3"/>
    <w:rsid w:val="70747468"/>
    <w:rsid w:val="70B512E4"/>
    <w:rsid w:val="70C4E530"/>
    <w:rsid w:val="70CF2BCD"/>
    <w:rsid w:val="70D41450"/>
    <w:rsid w:val="70DBF4DB"/>
    <w:rsid w:val="7132BF4B"/>
    <w:rsid w:val="7159482E"/>
    <w:rsid w:val="715D5AB8"/>
    <w:rsid w:val="71801CEE"/>
    <w:rsid w:val="71959716"/>
    <w:rsid w:val="719C3F9A"/>
    <w:rsid w:val="71BC9D5D"/>
    <w:rsid w:val="71F805D2"/>
    <w:rsid w:val="720A3649"/>
    <w:rsid w:val="720FFCFB"/>
    <w:rsid w:val="721A2BAC"/>
    <w:rsid w:val="7229A499"/>
    <w:rsid w:val="722A275E"/>
    <w:rsid w:val="7235209A"/>
    <w:rsid w:val="723CF3BF"/>
    <w:rsid w:val="72815500"/>
    <w:rsid w:val="72913E18"/>
    <w:rsid w:val="72BFAA37"/>
    <w:rsid w:val="72C0B638"/>
    <w:rsid w:val="72C2CDC5"/>
    <w:rsid w:val="72D810F9"/>
    <w:rsid w:val="7303EACD"/>
    <w:rsid w:val="7317EC57"/>
    <w:rsid w:val="73183524"/>
    <w:rsid w:val="731F579D"/>
    <w:rsid w:val="732B61BC"/>
    <w:rsid w:val="73345A8A"/>
    <w:rsid w:val="73483D2E"/>
    <w:rsid w:val="734A447B"/>
    <w:rsid w:val="7352B432"/>
    <w:rsid w:val="736681F3"/>
    <w:rsid w:val="739098B4"/>
    <w:rsid w:val="73A3A1A0"/>
    <w:rsid w:val="74578B12"/>
    <w:rsid w:val="746EFDF2"/>
    <w:rsid w:val="7483D98E"/>
    <w:rsid w:val="74857142"/>
    <w:rsid w:val="74A87DD6"/>
    <w:rsid w:val="74B40585"/>
    <w:rsid w:val="74CD7FAF"/>
    <w:rsid w:val="74E1C324"/>
    <w:rsid w:val="7554DCD2"/>
    <w:rsid w:val="7560E89C"/>
    <w:rsid w:val="75765E38"/>
    <w:rsid w:val="7578D65B"/>
    <w:rsid w:val="75A4D297"/>
    <w:rsid w:val="75AAD300"/>
    <w:rsid w:val="75C2B993"/>
    <w:rsid w:val="75E1C4EE"/>
    <w:rsid w:val="75E9F5E9"/>
    <w:rsid w:val="75F8B55C"/>
    <w:rsid w:val="76672778"/>
    <w:rsid w:val="768700A4"/>
    <w:rsid w:val="76977FAD"/>
    <w:rsid w:val="76993A55"/>
    <w:rsid w:val="76ADA0F0"/>
    <w:rsid w:val="76C3A40C"/>
    <w:rsid w:val="76C7AB9F"/>
    <w:rsid w:val="76DDFAC9"/>
    <w:rsid w:val="7736FB98"/>
    <w:rsid w:val="773ABA3E"/>
    <w:rsid w:val="77587ED9"/>
    <w:rsid w:val="778CB761"/>
    <w:rsid w:val="77AF873A"/>
    <w:rsid w:val="77B6642D"/>
    <w:rsid w:val="77BAD983"/>
    <w:rsid w:val="77CDD950"/>
    <w:rsid w:val="7859FA6C"/>
    <w:rsid w:val="78A50500"/>
    <w:rsid w:val="78B458E9"/>
    <w:rsid w:val="78E1457A"/>
    <w:rsid w:val="78FF39DF"/>
    <w:rsid w:val="79535DB3"/>
    <w:rsid w:val="797126FD"/>
    <w:rsid w:val="798776A8"/>
    <w:rsid w:val="79A4BF4A"/>
    <w:rsid w:val="79BBB9D5"/>
    <w:rsid w:val="79EAA2C9"/>
    <w:rsid w:val="79F71E7B"/>
    <w:rsid w:val="7A246101"/>
    <w:rsid w:val="7A4AF002"/>
    <w:rsid w:val="7A672C05"/>
    <w:rsid w:val="7A6DCCBB"/>
    <w:rsid w:val="7A7DFB99"/>
    <w:rsid w:val="7A91FFF8"/>
    <w:rsid w:val="7AE05349"/>
    <w:rsid w:val="7AECF01A"/>
    <w:rsid w:val="7B190BD6"/>
    <w:rsid w:val="7B6717CE"/>
    <w:rsid w:val="7B830C9A"/>
    <w:rsid w:val="7BA79E5E"/>
    <w:rsid w:val="7BD32B06"/>
    <w:rsid w:val="7BDE2794"/>
    <w:rsid w:val="7BDEDC02"/>
    <w:rsid w:val="7BE0878E"/>
    <w:rsid w:val="7BEB161D"/>
    <w:rsid w:val="7BF8E2F6"/>
    <w:rsid w:val="7C3E260A"/>
    <w:rsid w:val="7C79124E"/>
    <w:rsid w:val="7C8B38CD"/>
    <w:rsid w:val="7C9014EC"/>
    <w:rsid w:val="7CA55720"/>
    <w:rsid w:val="7CD1CEE1"/>
    <w:rsid w:val="7CEC790A"/>
    <w:rsid w:val="7D0DD8B8"/>
    <w:rsid w:val="7D104908"/>
    <w:rsid w:val="7D14470E"/>
    <w:rsid w:val="7D3C5ACA"/>
    <w:rsid w:val="7D3D5E77"/>
    <w:rsid w:val="7D50492F"/>
    <w:rsid w:val="7D57370C"/>
    <w:rsid w:val="7D861009"/>
    <w:rsid w:val="7D888C88"/>
    <w:rsid w:val="7DB4DB31"/>
    <w:rsid w:val="7DB59C5B"/>
    <w:rsid w:val="7E097CBE"/>
    <w:rsid w:val="7E104E8E"/>
    <w:rsid w:val="7E384FAB"/>
    <w:rsid w:val="7E5A9EFE"/>
    <w:rsid w:val="7E5DCFCF"/>
    <w:rsid w:val="7E678635"/>
    <w:rsid w:val="7E7F626E"/>
    <w:rsid w:val="7E97408C"/>
    <w:rsid w:val="7E9DFBAC"/>
    <w:rsid w:val="7EB450B2"/>
    <w:rsid w:val="7EE8AB54"/>
    <w:rsid w:val="7EEE0B96"/>
    <w:rsid w:val="7F0541ED"/>
    <w:rsid w:val="7F106C8A"/>
    <w:rsid w:val="7F1675B3"/>
    <w:rsid w:val="7F1F701F"/>
    <w:rsid w:val="7F28E520"/>
    <w:rsid w:val="7F33C3F5"/>
    <w:rsid w:val="7F39B439"/>
    <w:rsid w:val="7F3D66ED"/>
    <w:rsid w:val="7FA61AC5"/>
    <w:rsid w:val="7FCCF304"/>
    <w:rsid w:val="7FD2217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2F78F2"/>
  <w15:docId w15:val="{8B7BA0C2-D3CE-4553-9F2D-A15BF06CC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811"/>
    <w:pPr>
      <w:spacing w:before="40" w:after="40"/>
    </w:pPr>
    <w:rPr>
      <w:rFonts w:ascii="Arial Narrow" w:hAnsi="Arial Narrow"/>
      <w:sz w:val="22"/>
      <w:szCs w:val="22"/>
    </w:rPr>
  </w:style>
  <w:style w:type="paragraph" w:styleId="Heading1">
    <w:name w:val="heading 1"/>
    <w:basedOn w:val="Normal"/>
    <w:next w:val="Normal"/>
    <w:link w:val="Heading1Char"/>
    <w:uiPriority w:val="9"/>
    <w:qFormat/>
    <w:rsid w:val="00EB7829"/>
    <w:pPr>
      <w:outlineLvl w:val="0"/>
    </w:pPr>
    <w:rPr>
      <w:b/>
      <w:bCs/>
      <w:color w:val="EE5859"/>
      <w:w w:val="90"/>
      <w:sz w:val="36"/>
      <w:szCs w:val="36"/>
    </w:rPr>
  </w:style>
  <w:style w:type="paragraph" w:styleId="Heading2">
    <w:name w:val="heading 2"/>
    <w:basedOn w:val="Normal"/>
    <w:next w:val="Normal"/>
    <w:link w:val="Heading2Char"/>
    <w:uiPriority w:val="9"/>
    <w:unhideWhenUsed/>
    <w:qFormat/>
    <w:rsid w:val="00B86053"/>
    <w:pPr>
      <w:spacing w:after="120"/>
      <w:outlineLvl w:val="1"/>
    </w:pPr>
    <w:rPr>
      <w:b/>
      <w:sz w:val="32"/>
    </w:rPr>
  </w:style>
  <w:style w:type="paragraph" w:styleId="Heading3">
    <w:name w:val="heading 3"/>
    <w:basedOn w:val="Normal"/>
    <w:next w:val="Normal"/>
    <w:link w:val="Heading3Char"/>
    <w:uiPriority w:val="9"/>
    <w:unhideWhenUsed/>
    <w:qFormat/>
    <w:rsid w:val="004C2559"/>
    <w:pPr>
      <w:spacing w:before="240" w:after="120"/>
      <w:outlineLvl w:val="2"/>
    </w:pPr>
    <w:rPr>
      <w:b/>
    </w:rPr>
  </w:style>
  <w:style w:type="paragraph" w:styleId="Heading4">
    <w:name w:val="heading 4"/>
    <w:basedOn w:val="Normal"/>
    <w:next w:val="Normal"/>
    <w:link w:val="Heading4Char"/>
    <w:uiPriority w:val="9"/>
    <w:unhideWhenUsed/>
    <w:qFormat/>
    <w:rsid w:val="002A6C14"/>
    <w:pPr>
      <w:outlineLvl w:val="3"/>
    </w:pPr>
    <w:rPr>
      <w:lang w:val="en-GB"/>
    </w:rPr>
  </w:style>
  <w:style w:type="paragraph" w:styleId="Heading5">
    <w:name w:val="heading 5"/>
    <w:basedOn w:val="Normal"/>
    <w:next w:val="Normal"/>
    <w:link w:val="Heading5Char"/>
    <w:uiPriority w:val="9"/>
    <w:unhideWhenUsed/>
    <w:qFormat/>
    <w:rsid w:val="002A6C14"/>
    <w:pPr>
      <w:outlineLvl w:val="4"/>
    </w:pPr>
    <w:rPr>
      <w:b/>
      <w:color w:val="000000" w:themeColor="text1"/>
      <w14:textFill>
        <w14:solidFill>
          <w14:schemeClr w14:val="tx1">
            <w14:lumMod w14:val="75000"/>
            <w14:lumOff w14:val="2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2"/>
      <w:szCs w:val="22"/>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NormalWeb">
    <w:name w:val="Normal (Web)"/>
    <w:basedOn w:val="Normal"/>
    <w:uiPriority w:val="99"/>
    <w:unhideWhenUsed/>
    <w:rsid w:val="00654B71"/>
    <w:pPr>
      <w:spacing w:before="100" w:beforeAutospacing="1" w:after="100" w:afterAutospacing="1"/>
    </w:pPr>
    <w:rPr>
      <w:rFonts w:ascii="Times New Roman" w:eastAsia="Times New Roman" w:hAnsi="Times New Roman"/>
      <w:sz w:val="24"/>
      <w:szCs w:val="24"/>
      <w:lang w:val="fr-FR" w:eastAsia="fr-FR"/>
    </w:rPr>
  </w:style>
  <w:style w:type="character" w:styleId="CommentReference">
    <w:name w:val="annotation reference"/>
    <w:uiPriority w:val="99"/>
    <w:semiHidden/>
    <w:unhideWhenUsed/>
    <w:rsid w:val="001D69D5"/>
    <w:rPr>
      <w:sz w:val="18"/>
      <w:szCs w:val="18"/>
    </w:rPr>
  </w:style>
  <w:style w:type="paragraph" w:styleId="CommentText">
    <w:name w:val="annotation text"/>
    <w:basedOn w:val="Normal"/>
    <w:link w:val="CommentTextChar"/>
    <w:uiPriority w:val="99"/>
    <w:unhideWhenUsed/>
    <w:rsid w:val="001D69D5"/>
    <w:rPr>
      <w:sz w:val="24"/>
      <w:szCs w:val="24"/>
    </w:rPr>
  </w:style>
  <w:style w:type="character" w:customStyle="1" w:styleId="CommentTextChar">
    <w:name w:val="Comment Text Char"/>
    <w:link w:val="CommentText"/>
    <w:uiPriority w:val="99"/>
    <w:rsid w:val="001D69D5"/>
    <w:rPr>
      <w:sz w:val="24"/>
      <w:szCs w:val="24"/>
    </w:rPr>
  </w:style>
  <w:style w:type="paragraph" w:styleId="CommentSubject">
    <w:name w:val="annotation subject"/>
    <w:basedOn w:val="CommentText"/>
    <w:next w:val="CommentText"/>
    <w:link w:val="CommentSubjectChar"/>
    <w:uiPriority w:val="99"/>
    <w:semiHidden/>
    <w:unhideWhenUsed/>
    <w:rsid w:val="001D69D5"/>
    <w:rPr>
      <w:b/>
      <w:bCs/>
      <w:sz w:val="20"/>
      <w:szCs w:val="20"/>
    </w:rPr>
  </w:style>
  <w:style w:type="character" w:customStyle="1" w:styleId="CommentSubjectChar">
    <w:name w:val="Comment Subject Char"/>
    <w:link w:val="CommentSubject"/>
    <w:uiPriority w:val="99"/>
    <w:semiHidden/>
    <w:rsid w:val="001D69D5"/>
    <w:rPr>
      <w:b/>
      <w:bCs/>
      <w:sz w:val="24"/>
      <w:szCs w:val="24"/>
    </w:rPr>
  </w:style>
  <w:style w:type="paragraph" w:customStyle="1" w:styleId="ColorfulShading-Accent11">
    <w:name w:val="Colorful Shading - Accent 11"/>
    <w:hidden/>
    <w:uiPriority w:val="71"/>
    <w:rsid w:val="00DE3287"/>
    <w:rPr>
      <w:sz w:val="22"/>
      <w:szCs w:val="22"/>
    </w:rPr>
  </w:style>
  <w:style w:type="paragraph" w:styleId="NoSpacing">
    <w:name w:val="No Spacing"/>
    <w:basedOn w:val="Normal"/>
    <w:qFormat/>
    <w:rsid w:val="00A2452D"/>
  </w:style>
  <w:style w:type="paragraph" w:styleId="ListParagraph">
    <w:name w:val="List Paragraph"/>
    <w:basedOn w:val="Normal"/>
    <w:link w:val="ListParagraphChar"/>
    <w:uiPriority w:val="34"/>
    <w:qFormat/>
    <w:rsid w:val="00C128D3"/>
    <w:pPr>
      <w:ind w:left="720"/>
      <w:contextualSpacing/>
    </w:pPr>
  </w:style>
  <w:style w:type="character" w:styleId="Hyperlink">
    <w:name w:val="Hyperlink"/>
    <w:basedOn w:val="DefaultParagraphFont"/>
    <w:uiPriority w:val="99"/>
    <w:unhideWhenUsed/>
    <w:rsid w:val="00B175B8"/>
    <w:rPr>
      <w:color w:val="0000FF" w:themeColor="hyperlink"/>
      <w:u w:val="single"/>
    </w:rPr>
  </w:style>
  <w:style w:type="paragraph" w:styleId="Title">
    <w:name w:val="Title"/>
    <w:basedOn w:val="Normal"/>
    <w:next w:val="Normal"/>
    <w:link w:val="TitleChar"/>
    <w:uiPriority w:val="10"/>
    <w:qFormat/>
    <w:rsid w:val="00EB7829"/>
    <w:rPr>
      <w:b/>
      <w:color w:val="EE5859"/>
      <w:sz w:val="40"/>
    </w:rPr>
  </w:style>
  <w:style w:type="character" w:customStyle="1" w:styleId="TitleChar">
    <w:name w:val="Title Char"/>
    <w:basedOn w:val="DefaultParagraphFont"/>
    <w:link w:val="Title"/>
    <w:uiPriority w:val="10"/>
    <w:rsid w:val="00EB7829"/>
    <w:rPr>
      <w:rFonts w:ascii="Arial Narrow" w:hAnsi="Arial Narrow"/>
      <w:b/>
      <w:color w:val="EE5859"/>
      <w:sz w:val="40"/>
      <w:szCs w:val="22"/>
    </w:rPr>
  </w:style>
  <w:style w:type="paragraph" w:styleId="Subtitle">
    <w:name w:val="Subtitle"/>
    <w:basedOn w:val="NoSpacing"/>
    <w:next w:val="Normal"/>
    <w:link w:val="SubtitleChar"/>
    <w:uiPriority w:val="11"/>
    <w:qFormat/>
    <w:rsid w:val="008A5733"/>
    <w:rPr>
      <w:color w:val="FFFFFF" w:themeColor="background1"/>
    </w:rPr>
  </w:style>
  <w:style w:type="character" w:customStyle="1" w:styleId="SubtitleChar">
    <w:name w:val="Subtitle Char"/>
    <w:basedOn w:val="DefaultParagraphFont"/>
    <w:link w:val="Subtitle"/>
    <w:uiPriority w:val="11"/>
    <w:rsid w:val="008A5733"/>
    <w:rPr>
      <w:rFonts w:ascii="Arial Narrow" w:hAnsi="Arial Narrow"/>
      <w:color w:val="FFFFFF" w:themeColor="background1"/>
      <w:sz w:val="22"/>
      <w:szCs w:val="22"/>
    </w:rPr>
  </w:style>
  <w:style w:type="character" w:customStyle="1" w:styleId="Heading2Char">
    <w:name w:val="Heading 2 Char"/>
    <w:basedOn w:val="DefaultParagraphFont"/>
    <w:link w:val="Heading2"/>
    <w:uiPriority w:val="9"/>
    <w:rsid w:val="00B86053"/>
    <w:rPr>
      <w:rFonts w:ascii="Arial Narrow" w:hAnsi="Arial Narrow"/>
      <w:b/>
      <w:sz w:val="32"/>
      <w:szCs w:val="22"/>
    </w:rPr>
  </w:style>
  <w:style w:type="character" w:customStyle="1" w:styleId="Heading1Char">
    <w:name w:val="Heading 1 Char"/>
    <w:basedOn w:val="DefaultParagraphFont"/>
    <w:link w:val="Heading1"/>
    <w:uiPriority w:val="9"/>
    <w:rsid w:val="00EB7829"/>
    <w:rPr>
      <w:rFonts w:ascii="Arial Narrow" w:hAnsi="Arial Narrow"/>
      <w:b/>
      <w:bCs/>
      <w:color w:val="EE5859"/>
      <w:w w:val="90"/>
      <w:sz w:val="36"/>
      <w:szCs w:val="36"/>
    </w:rPr>
  </w:style>
  <w:style w:type="character" w:customStyle="1" w:styleId="Heading3Char">
    <w:name w:val="Heading 3 Char"/>
    <w:basedOn w:val="DefaultParagraphFont"/>
    <w:link w:val="Heading3"/>
    <w:uiPriority w:val="9"/>
    <w:rsid w:val="004C2559"/>
    <w:rPr>
      <w:rFonts w:ascii="Arial Narrow" w:hAnsi="Arial Narrow"/>
      <w:b/>
      <w:sz w:val="22"/>
      <w:szCs w:val="22"/>
    </w:rPr>
  </w:style>
  <w:style w:type="character" w:customStyle="1" w:styleId="Heading4Char">
    <w:name w:val="Heading 4 Char"/>
    <w:basedOn w:val="DefaultParagraphFont"/>
    <w:link w:val="Heading4"/>
    <w:uiPriority w:val="9"/>
    <w:rsid w:val="002A6C14"/>
    <w:rPr>
      <w:rFonts w:ascii="Arial Narrow" w:hAnsi="Arial Narrow"/>
      <w:sz w:val="22"/>
      <w:szCs w:val="22"/>
      <w:lang w:val="en-GB"/>
    </w:rPr>
  </w:style>
  <w:style w:type="character" w:styleId="SubtleReference">
    <w:name w:val="Subtle Reference"/>
    <w:basedOn w:val="DefaultParagraphFont"/>
    <w:uiPriority w:val="31"/>
    <w:qFormat/>
    <w:rsid w:val="002A6C14"/>
    <w:rPr>
      <w:rFonts w:ascii="Arial Narrow" w:hAnsi="Arial Narrow"/>
      <w:smallCaps/>
      <w:color w:val="5A5A5A" w:themeColor="text1" w:themeTint="A5"/>
      <w:sz w:val="20"/>
    </w:rPr>
  </w:style>
  <w:style w:type="character" w:customStyle="1" w:styleId="Heading5Char">
    <w:name w:val="Heading 5 Char"/>
    <w:basedOn w:val="DefaultParagraphFont"/>
    <w:link w:val="Heading5"/>
    <w:uiPriority w:val="9"/>
    <w:rsid w:val="002A6C14"/>
    <w:rPr>
      <w:rFonts w:ascii="Arial Narrow" w:hAnsi="Arial Narrow"/>
      <w:b/>
      <w:color w:val="000000" w:themeColor="text1"/>
      <w:sz w:val="22"/>
      <w:szCs w:val="22"/>
      <w14:textFill>
        <w14:solidFill>
          <w14:schemeClr w14:val="tx1">
            <w14:lumMod w14:val="75000"/>
            <w14:lumOff w14:val="25000"/>
            <w14:lumMod w14:val="50000"/>
            <w14:lumOff w14:val="50000"/>
          </w14:schemeClr>
        </w14:solidFill>
      </w14:textFill>
    </w:rPr>
  </w:style>
  <w:style w:type="paragraph" w:customStyle="1" w:styleId="Greytitle">
    <w:name w:val="Grey title"/>
    <w:basedOn w:val="Normal"/>
    <w:next w:val="Normal"/>
    <w:qFormat/>
    <w:rsid w:val="00114811"/>
    <w:pPr>
      <w:keepNext/>
      <w:shd w:val="clear" w:color="auto" w:fill="58585A"/>
      <w:spacing w:before="240" w:after="120"/>
      <w:ind w:left="57"/>
    </w:pPr>
    <w:rPr>
      <w:b/>
      <w:color w:val="FFFFFF" w:themeColor="background1"/>
    </w:rPr>
  </w:style>
  <w:style w:type="character" w:styleId="PageNumber">
    <w:name w:val="page number"/>
    <w:basedOn w:val="DefaultParagraphFont"/>
    <w:uiPriority w:val="99"/>
    <w:semiHidden/>
    <w:unhideWhenUsed/>
    <w:rsid w:val="00872F74"/>
  </w:style>
  <w:style w:type="character" w:customStyle="1" w:styleId="ListParagraphChar">
    <w:name w:val="List Paragraph Char"/>
    <w:link w:val="ListParagraph"/>
    <w:uiPriority w:val="34"/>
    <w:rsid w:val="009F5F44"/>
    <w:rPr>
      <w:rFonts w:ascii="Arial Narrow" w:hAnsi="Arial Narrow"/>
      <w:sz w:val="22"/>
      <w:szCs w:val="22"/>
    </w:rPr>
  </w:style>
  <w:style w:type="character" w:customStyle="1" w:styleId="normaltextrun">
    <w:name w:val="normaltextrun"/>
    <w:basedOn w:val="DefaultParagraphFont"/>
    <w:rsid w:val="00BB549F"/>
  </w:style>
  <w:style w:type="character" w:customStyle="1" w:styleId="eop">
    <w:name w:val="eop"/>
    <w:basedOn w:val="DefaultParagraphFont"/>
    <w:rsid w:val="00BB549F"/>
  </w:style>
  <w:style w:type="paragraph" w:styleId="Revision">
    <w:name w:val="Revision"/>
    <w:hidden/>
    <w:uiPriority w:val="71"/>
    <w:semiHidden/>
    <w:rsid w:val="00EA0F33"/>
    <w:rPr>
      <w:rFonts w:ascii="Arial Narrow" w:hAnsi="Arial Narrow"/>
      <w:sz w:val="22"/>
      <w:szCs w:val="22"/>
    </w:rPr>
  </w:style>
  <w:style w:type="character" w:styleId="Strong">
    <w:name w:val="Strong"/>
    <w:basedOn w:val="DefaultParagraphFont"/>
    <w:uiPriority w:val="22"/>
    <w:qFormat/>
    <w:rsid w:val="00B67618"/>
    <w:rPr>
      <w:b/>
      <w:bCs/>
    </w:rPr>
  </w:style>
  <w:style w:type="character" w:styleId="UnresolvedMention">
    <w:name w:val="Unresolved Mention"/>
    <w:basedOn w:val="DefaultParagraphFont"/>
    <w:uiPriority w:val="99"/>
    <w:semiHidden/>
    <w:unhideWhenUsed/>
    <w:rsid w:val="008468B9"/>
    <w:rPr>
      <w:color w:val="605E5C"/>
      <w:shd w:val="clear" w:color="auto" w:fill="E1DFDD"/>
    </w:rPr>
  </w:style>
  <w:style w:type="character" w:customStyle="1" w:styleId="ui-text">
    <w:name w:val="ui-text"/>
    <w:basedOn w:val="DefaultParagraphFont"/>
    <w:rsid w:val="004E38B3"/>
  </w:style>
  <w:style w:type="paragraph" w:styleId="EndnoteText">
    <w:name w:val="endnote text"/>
    <w:basedOn w:val="Normal"/>
    <w:link w:val="EndnoteTextChar"/>
    <w:uiPriority w:val="99"/>
    <w:semiHidden/>
    <w:unhideWhenUsed/>
    <w:rsid w:val="004F606F"/>
    <w:pPr>
      <w:spacing w:before="0" w:after="0"/>
    </w:pPr>
    <w:rPr>
      <w:sz w:val="20"/>
      <w:szCs w:val="20"/>
    </w:rPr>
  </w:style>
  <w:style w:type="character" w:customStyle="1" w:styleId="EndnoteTextChar">
    <w:name w:val="Endnote Text Char"/>
    <w:basedOn w:val="DefaultParagraphFont"/>
    <w:link w:val="EndnoteText"/>
    <w:uiPriority w:val="99"/>
    <w:semiHidden/>
    <w:rsid w:val="004F606F"/>
    <w:rPr>
      <w:rFonts w:ascii="Arial Narrow" w:hAnsi="Arial Narrow"/>
    </w:rPr>
  </w:style>
  <w:style w:type="character" w:styleId="EndnoteReference">
    <w:name w:val="endnote reference"/>
    <w:basedOn w:val="DefaultParagraphFont"/>
    <w:uiPriority w:val="99"/>
    <w:semiHidden/>
    <w:unhideWhenUsed/>
    <w:rsid w:val="004F606F"/>
    <w:rPr>
      <w:vertAlign w:val="superscript"/>
    </w:rPr>
  </w:style>
  <w:style w:type="paragraph" w:styleId="FootnoteText">
    <w:name w:val="footnote text"/>
    <w:basedOn w:val="Normal"/>
    <w:link w:val="FootnoteTextChar"/>
    <w:uiPriority w:val="99"/>
    <w:semiHidden/>
    <w:unhideWhenUsed/>
    <w:rsid w:val="004F606F"/>
    <w:pPr>
      <w:spacing w:before="0" w:after="0"/>
    </w:pPr>
    <w:rPr>
      <w:sz w:val="20"/>
      <w:szCs w:val="20"/>
    </w:rPr>
  </w:style>
  <w:style w:type="character" w:customStyle="1" w:styleId="FootnoteTextChar">
    <w:name w:val="Footnote Text Char"/>
    <w:basedOn w:val="DefaultParagraphFont"/>
    <w:link w:val="FootnoteText"/>
    <w:uiPriority w:val="99"/>
    <w:semiHidden/>
    <w:rsid w:val="004F606F"/>
    <w:rPr>
      <w:rFonts w:ascii="Arial Narrow" w:hAnsi="Arial Narrow"/>
    </w:rPr>
  </w:style>
  <w:style w:type="character" w:styleId="FootnoteReference">
    <w:name w:val="footnote reference"/>
    <w:basedOn w:val="DefaultParagraphFont"/>
    <w:uiPriority w:val="99"/>
    <w:semiHidden/>
    <w:unhideWhenUsed/>
    <w:rsid w:val="004F60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807">
      <w:bodyDiv w:val="1"/>
      <w:marLeft w:val="0"/>
      <w:marRight w:val="0"/>
      <w:marTop w:val="0"/>
      <w:marBottom w:val="0"/>
      <w:divBdr>
        <w:top w:val="none" w:sz="0" w:space="0" w:color="auto"/>
        <w:left w:val="none" w:sz="0" w:space="0" w:color="auto"/>
        <w:bottom w:val="none" w:sz="0" w:space="0" w:color="auto"/>
        <w:right w:val="none" w:sz="0" w:space="0" w:color="auto"/>
      </w:divBdr>
    </w:div>
    <w:div w:id="54206553">
      <w:bodyDiv w:val="1"/>
      <w:marLeft w:val="0"/>
      <w:marRight w:val="0"/>
      <w:marTop w:val="0"/>
      <w:marBottom w:val="0"/>
      <w:divBdr>
        <w:top w:val="none" w:sz="0" w:space="0" w:color="auto"/>
        <w:left w:val="none" w:sz="0" w:space="0" w:color="auto"/>
        <w:bottom w:val="none" w:sz="0" w:space="0" w:color="auto"/>
        <w:right w:val="none" w:sz="0" w:space="0" w:color="auto"/>
      </w:divBdr>
      <w:divsChild>
        <w:div w:id="1128091196">
          <w:marLeft w:val="0"/>
          <w:marRight w:val="0"/>
          <w:marTop w:val="0"/>
          <w:marBottom w:val="0"/>
          <w:divBdr>
            <w:top w:val="none" w:sz="0" w:space="0" w:color="auto"/>
            <w:left w:val="none" w:sz="0" w:space="0" w:color="auto"/>
            <w:bottom w:val="none" w:sz="0" w:space="0" w:color="auto"/>
            <w:right w:val="none" w:sz="0" w:space="0" w:color="auto"/>
          </w:divBdr>
        </w:div>
      </w:divsChild>
    </w:div>
    <w:div w:id="389691961">
      <w:bodyDiv w:val="1"/>
      <w:marLeft w:val="0"/>
      <w:marRight w:val="0"/>
      <w:marTop w:val="0"/>
      <w:marBottom w:val="0"/>
      <w:divBdr>
        <w:top w:val="none" w:sz="0" w:space="0" w:color="auto"/>
        <w:left w:val="none" w:sz="0" w:space="0" w:color="auto"/>
        <w:bottom w:val="none" w:sz="0" w:space="0" w:color="auto"/>
        <w:right w:val="none" w:sz="0" w:space="0" w:color="auto"/>
      </w:divBdr>
    </w:div>
    <w:div w:id="614097646">
      <w:bodyDiv w:val="1"/>
      <w:marLeft w:val="0"/>
      <w:marRight w:val="0"/>
      <w:marTop w:val="0"/>
      <w:marBottom w:val="0"/>
      <w:divBdr>
        <w:top w:val="none" w:sz="0" w:space="0" w:color="auto"/>
        <w:left w:val="none" w:sz="0" w:space="0" w:color="auto"/>
        <w:bottom w:val="none" w:sz="0" w:space="0" w:color="auto"/>
        <w:right w:val="none" w:sz="0" w:space="0" w:color="auto"/>
      </w:divBdr>
    </w:div>
    <w:div w:id="1063217685">
      <w:bodyDiv w:val="1"/>
      <w:marLeft w:val="0"/>
      <w:marRight w:val="0"/>
      <w:marTop w:val="0"/>
      <w:marBottom w:val="0"/>
      <w:divBdr>
        <w:top w:val="none" w:sz="0" w:space="0" w:color="auto"/>
        <w:left w:val="none" w:sz="0" w:space="0" w:color="auto"/>
        <w:bottom w:val="none" w:sz="0" w:space="0" w:color="auto"/>
        <w:right w:val="none" w:sz="0" w:space="0" w:color="auto"/>
      </w:divBdr>
    </w:div>
    <w:div w:id="1558514877">
      <w:bodyDiv w:val="1"/>
      <w:marLeft w:val="0"/>
      <w:marRight w:val="0"/>
      <w:marTop w:val="0"/>
      <w:marBottom w:val="0"/>
      <w:divBdr>
        <w:top w:val="none" w:sz="0" w:space="0" w:color="auto"/>
        <w:left w:val="none" w:sz="0" w:space="0" w:color="auto"/>
        <w:bottom w:val="none" w:sz="0" w:space="0" w:color="auto"/>
        <w:right w:val="none" w:sz="0" w:space="0" w:color="auto"/>
      </w:divBdr>
      <w:divsChild>
        <w:div w:id="4553218">
          <w:marLeft w:val="0"/>
          <w:marRight w:val="0"/>
          <w:marTop w:val="0"/>
          <w:marBottom w:val="0"/>
          <w:divBdr>
            <w:top w:val="none" w:sz="0" w:space="0" w:color="auto"/>
            <w:left w:val="none" w:sz="0" w:space="0" w:color="auto"/>
            <w:bottom w:val="none" w:sz="0" w:space="0" w:color="auto"/>
            <w:right w:val="none" w:sz="0" w:space="0" w:color="auto"/>
          </w:divBdr>
        </w:div>
        <w:div w:id="304744872">
          <w:marLeft w:val="0"/>
          <w:marRight w:val="0"/>
          <w:marTop w:val="0"/>
          <w:marBottom w:val="0"/>
          <w:divBdr>
            <w:top w:val="none" w:sz="0" w:space="0" w:color="auto"/>
            <w:left w:val="none" w:sz="0" w:space="0" w:color="auto"/>
            <w:bottom w:val="none" w:sz="0" w:space="0" w:color="auto"/>
            <w:right w:val="none" w:sz="0" w:space="0" w:color="auto"/>
          </w:divBdr>
        </w:div>
        <w:div w:id="1063599371">
          <w:marLeft w:val="0"/>
          <w:marRight w:val="0"/>
          <w:marTop w:val="0"/>
          <w:marBottom w:val="0"/>
          <w:divBdr>
            <w:top w:val="none" w:sz="0" w:space="0" w:color="auto"/>
            <w:left w:val="none" w:sz="0" w:space="0" w:color="auto"/>
            <w:bottom w:val="none" w:sz="0" w:space="0" w:color="auto"/>
            <w:right w:val="none" w:sz="0" w:space="0" w:color="auto"/>
          </w:divBdr>
        </w:div>
        <w:div w:id="1064253263">
          <w:marLeft w:val="0"/>
          <w:marRight w:val="0"/>
          <w:marTop w:val="0"/>
          <w:marBottom w:val="0"/>
          <w:divBdr>
            <w:top w:val="none" w:sz="0" w:space="0" w:color="auto"/>
            <w:left w:val="none" w:sz="0" w:space="0" w:color="auto"/>
            <w:bottom w:val="none" w:sz="0" w:space="0" w:color="auto"/>
            <w:right w:val="none" w:sz="0" w:space="0" w:color="auto"/>
          </w:divBdr>
        </w:div>
        <w:div w:id="1677149033">
          <w:marLeft w:val="0"/>
          <w:marRight w:val="0"/>
          <w:marTop w:val="0"/>
          <w:marBottom w:val="0"/>
          <w:divBdr>
            <w:top w:val="none" w:sz="0" w:space="0" w:color="auto"/>
            <w:left w:val="none" w:sz="0" w:space="0" w:color="auto"/>
            <w:bottom w:val="none" w:sz="0" w:space="0" w:color="auto"/>
            <w:right w:val="none" w:sz="0" w:space="0" w:color="auto"/>
          </w:divBdr>
        </w:div>
      </w:divsChild>
    </w:div>
    <w:div w:id="1605570511">
      <w:bodyDiv w:val="1"/>
      <w:marLeft w:val="0"/>
      <w:marRight w:val="0"/>
      <w:marTop w:val="0"/>
      <w:marBottom w:val="0"/>
      <w:divBdr>
        <w:top w:val="none" w:sz="0" w:space="0" w:color="auto"/>
        <w:left w:val="none" w:sz="0" w:space="0" w:color="auto"/>
        <w:bottom w:val="none" w:sz="0" w:space="0" w:color="auto"/>
        <w:right w:val="none" w:sz="0" w:space="0" w:color="auto"/>
      </w:divBdr>
      <w:divsChild>
        <w:div w:id="1604418071">
          <w:marLeft w:val="0"/>
          <w:marRight w:val="0"/>
          <w:marTop w:val="0"/>
          <w:marBottom w:val="0"/>
          <w:divBdr>
            <w:top w:val="none" w:sz="0" w:space="0" w:color="auto"/>
            <w:left w:val="none" w:sz="0" w:space="0" w:color="auto"/>
            <w:bottom w:val="none" w:sz="0" w:space="0" w:color="auto"/>
            <w:right w:val="none" w:sz="0" w:space="0" w:color="auto"/>
          </w:divBdr>
        </w:div>
      </w:divsChild>
    </w:div>
    <w:div w:id="1742173552">
      <w:bodyDiv w:val="1"/>
      <w:marLeft w:val="0"/>
      <w:marRight w:val="0"/>
      <w:marTop w:val="0"/>
      <w:marBottom w:val="0"/>
      <w:divBdr>
        <w:top w:val="none" w:sz="0" w:space="0" w:color="auto"/>
        <w:left w:val="none" w:sz="0" w:space="0" w:color="auto"/>
        <w:bottom w:val="none" w:sz="0" w:space="0" w:color="auto"/>
        <w:right w:val="none" w:sz="0" w:space="0" w:color="auto"/>
      </w:divBdr>
    </w:div>
    <w:div w:id="1912495622">
      <w:bodyDiv w:val="1"/>
      <w:marLeft w:val="0"/>
      <w:marRight w:val="0"/>
      <w:marTop w:val="0"/>
      <w:marBottom w:val="0"/>
      <w:divBdr>
        <w:top w:val="none" w:sz="0" w:space="0" w:color="auto"/>
        <w:left w:val="none" w:sz="0" w:space="0" w:color="auto"/>
        <w:bottom w:val="none" w:sz="0" w:space="0" w:color="auto"/>
        <w:right w:val="none" w:sz="0" w:space="0" w:color="auto"/>
      </w:divBdr>
    </w:div>
    <w:div w:id="1946764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pository.impact-initiatives.org/resources/view-resource/?id=59638"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ACH-GVA-PROG\Desktop\REPO\reach_blank_doc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228d1bd-650e-48eb-9f39-f684bd7bd257">
      <Terms xmlns="http://schemas.microsoft.com/office/infopath/2007/PartnerControls"/>
    </lcf76f155ced4ddcb4097134ff3c332f>
    <TaxCatchAll xmlns="fa0b5fe5-391f-41b6-811a-90e0518c7af2" xsi:nil="true"/>
    <SharedWithUsers xmlns="fa0b5fe5-391f-41b6-811a-90e0518c7af2">
      <UserInfo>
        <DisplayName>Oleksandr VLASENKO</DisplayName>
        <AccountId>62</AccountId>
        <AccountType/>
      </UserInfo>
      <UserInfo>
        <DisplayName>Kateryna BABYNETS</DisplayName>
        <AccountId>486</AccountId>
        <AccountType/>
      </UserInfo>
      <UserInfo>
        <DisplayName>Oleksiy PROKOPIEV</DisplayName>
        <AccountId>66</AccountId>
        <AccountType/>
      </UserInfo>
      <UserInfo>
        <DisplayName>Anna OSTROUKH</DisplayName>
        <AccountId>73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3A2E158ED92647AF4EE09E30C26EE1" ma:contentTypeVersion="15" ma:contentTypeDescription="Crée un document." ma:contentTypeScope="" ma:versionID="8613280934e54dd97320f0fb3b0482c0">
  <xsd:schema xmlns:xsd="http://www.w3.org/2001/XMLSchema" xmlns:xs="http://www.w3.org/2001/XMLSchema" xmlns:p="http://schemas.microsoft.com/office/2006/metadata/properties" xmlns:ns2="c228d1bd-650e-48eb-9f39-f684bd7bd257" xmlns:ns3="fa0b5fe5-391f-41b6-811a-90e0518c7af2" targetNamespace="http://schemas.microsoft.com/office/2006/metadata/properties" ma:root="true" ma:fieldsID="b173159dc18dd73eb575c3732c5504c5" ns2:_="" ns3:_="">
    <xsd:import namespace="c228d1bd-650e-48eb-9f39-f684bd7bd257"/>
    <xsd:import namespace="fa0b5fe5-391f-41b6-811a-90e0518c7a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28d1bd-650e-48eb-9f39-f684bd7bd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4d06f0b5-5743-41f2-90d3-b12c8ffc7f3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0b5fe5-391f-41b6-811a-90e0518c7af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9467c31-3563-4463-b194-9d16e3020301}" ma:internalName="TaxCatchAll" ma:showField="CatchAllData" ma:web="fa0b5fe5-391f-41b6-811a-90e0518c7af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F7899-CFB2-4CD0-8B09-0697A8C3E361}">
  <ds:schemaRefs>
    <ds:schemaRef ds:uri="http://schemas.microsoft.com/sharepoint/v3/contenttype/forms"/>
  </ds:schemaRefs>
</ds:datastoreItem>
</file>

<file path=customXml/itemProps2.xml><?xml version="1.0" encoding="utf-8"?>
<ds:datastoreItem xmlns:ds="http://schemas.openxmlformats.org/officeDocument/2006/customXml" ds:itemID="{602F1279-348A-4A78-9159-808566CD7CC6}">
  <ds:schemaRefs>
    <ds:schemaRef ds:uri="http://schemas.microsoft.com/office/2006/metadata/properties"/>
    <ds:schemaRef ds:uri="http://schemas.microsoft.com/office/infopath/2007/PartnerControls"/>
    <ds:schemaRef ds:uri="c228d1bd-650e-48eb-9f39-f684bd7bd257"/>
    <ds:schemaRef ds:uri="fa0b5fe5-391f-41b6-811a-90e0518c7af2"/>
  </ds:schemaRefs>
</ds:datastoreItem>
</file>

<file path=customXml/itemProps3.xml><?xml version="1.0" encoding="utf-8"?>
<ds:datastoreItem xmlns:ds="http://schemas.openxmlformats.org/officeDocument/2006/customXml" ds:itemID="{FBDB82F3-CD8A-4E6E-8194-C6651A641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28d1bd-650e-48eb-9f39-f684bd7bd257"/>
    <ds:schemaRef ds:uri="fa0b5fe5-391f-41b6-811a-90e0518c7a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0E7FB4-1012-4F39-B119-C5B0657EE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reach_blank_doc_template_1</Template>
  <TotalTime>11</TotalTime>
  <Pages>3</Pages>
  <Words>998</Words>
  <Characters>5692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REACH-GVA-PROG</dc:creator>
  <cp:keywords/>
  <cp:lastModifiedBy>Anna OSTROUKH</cp:lastModifiedBy>
  <cp:revision>39</cp:revision>
  <cp:lastPrinted>2014-12-02T00:16:00Z</cp:lastPrinted>
  <dcterms:created xsi:type="dcterms:W3CDTF">2023-08-30T20:55:00Z</dcterms:created>
  <dcterms:modified xsi:type="dcterms:W3CDTF">2023-11-02T08:58:00Z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0x010100193A2E158ED92647AF4EE09E30C26EE1</vt:lpwstr>
  </property>
  <property fmtid="{D5CDD505-2E9C-101B-9397-08002B2CF9AE}" pid="3" name="MediaServiceImageTags">
    <vt:lpwstr/>
  </property>
</Properties>
</file>